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F7EAB" w14:textId="2EAEA1EF" w:rsidR="008E2A0F" w:rsidRDefault="008E2A0F" w:rsidP="000F0D20">
      <w:pPr>
        <w:jc w:val="center"/>
        <w:rPr>
          <w:lang w:val="lt-LT"/>
        </w:rPr>
      </w:pPr>
    </w:p>
    <w:p w14:paraId="50BB3ED6" w14:textId="77777777" w:rsidR="000F0D20" w:rsidRPr="000F0D20" w:rsidRDefault="000F0D20" w:rsidP="000F0D20">
      <w:pPr>
        <w:jc w:val="center"/>
        <w:rPr>
          <w:b/>
          <w:sz w:val="28"/>
          <w:szCs w:val="28"/>
          <w:lang w:val="lt-LT"/>
        </w:rPr>
      </w:pPr>
      <w:r w:rsidRPr="000F0D20">
        <w:rPr>
          <w:b/>
          <w:sz w:val="28"/>
          <w:szCs w:val="28"/>
          <w:lang w:val="lt-LT"/>
        </w:rPr>
        <w:t>ĮSAKYMAS</w:t>
      </w:r>
    </w:p>
    <w:p w14:paraId="44C29657" w14:textId="75E44DF2" w:rsidR="00402464" w:rsidRDefault="006911D7" w:rsidP="00402464">
      <w:pPr>
        <w:jc w:val="center"/>
        <w:rPr>
          <w:b/>
          <w:sz w:val="28"/>
          <w:szCs w:val="28"/>
          <w:lang w:val="lt-LT"/>
        </w:rPr>
      </w:pPr>
      <w:r w:rsidRPr="00501788">
        <w:rPr>
          <w:b/>
          <w:sz w:val="28"/>
          <w:szCs w:val="28"/>
          <w:lang w:val="lt-LT"/>
        </w:rPr>
        <w:t xml:space="preserve">DĖL </w:t>
      </w:r>
      <w:r w:rsidR="0075213A">
        <w:rPr>
          <w:b/>
          <w:sz w:val="28"/>
          <w:szCs w:val="28"/>
          <w:lang w:val="lt-LT"/>
        </w:rPr>
        <w:t xml:space="preserve">PROCESINIO VALDYMO (KOKYBĖS VADYBOS) SISTEMOS </w:t>
      </w:r>
      <w:r w:rsidR="00402464">
        <w:rPr>
          <w:b/>
          <w:sz w:val="28"/>
          <w:szCs w:val="28"/>
          <w:lang w:val="lt-LT"/>
        </w:rPr>
        <w:t>ĮDIEGIMO</w:t>
      </w:r>
    </w:p>
    <w:p w14:paraId="77436C9A" w14:textId="38159FCC" w:rsidR="003D4596" w:rsidRDefault="00426E43" w:rsidP="006911D7">
      <w:pPr>
        <w:jc w:val="center"/>
        <w:rPr>
          <w:sz w:val="24"/>
          <w:szCs w:val="24"/>
          <w:lang w:val="lt-LT"/>
        </w:rPr>
      </w:pPr>
      <w:r>
        <w:rPr>
          <w:b/>
          <w:sz w:val="28"/>
          <w:szCs w:val="28"/>
          <w:lang w:val="lt-LT"/>
        </w:rPr>
        <w:t xml:space="preserve"> </w:t>
      </w:r>
    </w:p>
    <w:p w14:paraId="312B2B11" w14:textId="246AF504" w:rsidR="006911D7" w:rsidRDefault="006911D7" w:rsidP="006911D7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</w:t>
      </w:r>
      <w:r w:rsidR="00C44CA6">
        <w:rPr>
          <w:sz w:val="24"/>
          <w:szCs w:val="24"/>
          <w:lang w:val="lt-LT"/>
        </w:rPr>
        <w:t>4</w:t>
      </w:r>
      <w:r>
        <w:rPr>
          <w:sz w:val="24"/>
          <w:szCs w:val="24"/>
          <w:lang w:val="lt-LT"/>
        </w:rPr>
        <w:t xml:space="preserve"> m.</w:t>
      </w:r>
      <w:r w:rsidR="00BA3E57">
        <w:rPr>
          <w:sz w:val="24"/>
          <w:szCs w:val="24"/>
          <w:lang w:val="lt-LT"/>
        </w:rPr>
        <w:t xml:space="preserve"> </w:t>
      </w:r>
      <w:r w:rsidR="00866685">
        <w:rPr>
          <w:sz w:val="24"/>
          <w:szCs w:val="24"/>
          <w:lang w:val="lt-LT"/>
        </w:rPr>
        <w:t>gegužės</w:t>
      </w:r>
      <w:r w:rsidR="00BA3E57">
        <w:rPr>
          <w:sz w:val="24"/>
          <w:szCs w:val="24"/>
          <w:lang w:val="lt-LT"/>
        </w:rPr>
        <w:t xml:space="preserve"> </w:t>
      </w:r>
      <w:r w:rsidR="0051394C">
        <w:rPr>
          <w:sz w:val="24"/>
          <w:szCs w:val="24"/>
          <w:lang w:val="lt-LT"/>
        </w:rPr>
        <w:t>30</w:t>
      </w:r>
      <w:r w:rsidR="00C23663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d. Nr.</w:t>
      </w:r>
      <w:r w:rsidR="0051394C">
        <w:rPr>
          <w:sz w:val="24"/>
          <w:szCs w:val="24"/>
          <w:lang w:val="lt-LT"/>
        </w:rPr>
        <w:t xml:space="preserve"> Į-44</w:t>
      </w:r>
    </w:p>
    <w:p w14:paraId="601FEBB0" w14:textId="77777777" w:rsidR="006911D7" w:rsidRDefault="006911D7" w:rsidP="006911D7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Vilnius</w:t>
      </w:r>
    </w:p>
    <w:p w14:paraId="5C848E91" w14:textId="77777777" w:rsidR="003D4596" w:rsidRDefault="003D4596" w:rsidP="009E49E4">
      <w:pPr>
        <w:tabs>
          <w:tab w:val="left" w:pos="993"/>
          <w:tab w:val="left" w:pos="1418"/>
          <w:tab w:val="left" w:pos="3402"/>
          <w:tab w:val="left" w:pos="3629"/>
          <w:tab w:val="left" w:pos="3969"/>
          <w:tab w:val="left" w:pos="5500"/>
          <w:tab w:val="left" w:pos="6747"/>
          <w:tab w:val="left" w:pos="8165"/>
          <w:tab w:val="left" w:pos="8448"/>
        </w:tabs>
        <w:spacing w:line="276" w:lineRule="auto"/>
        <w:ind w:firstLine="851"/>
        <w:jc w:val="both"/>
        <w:rPr>
          <w:sz w:val="24"/>
          <w:szCs w:val="24"/>
          <w:lang w:val="lt-LT"/>
        </w:rPr>
      </w:pPr>
    </w:p>
    <w:p w14:paraId="18815AF3" w14:textId="706CD796" w:rsidR="00402464" w:rsidRDefault="006911D7" w:rsidP="00691251">
      <w:pPr>
        <w:tabs>
          <w:tab w:val="left" w:pos="993"/>
          <w:tab w:val="left" w:pos="1418"/>
          <w:tab w:val="left" w:pos="3402"/>
          <w:tab w:val="left" w:pos="3629"/>
          <w:tab w:val="left" w:pos="3969"/>
          <w:tab w:val="left" w:pos="5500"/>
          <w:tab w:val="left" w:pos="6747"/>
          <w:tab w:val="left" w:pos="8165"/>
          <w:tab w:val="left" w:pos="8448"/>
        </w:tabs>
        <w:spacing w:line="276" w:lineRule="auto"/>
        <w:ind w:firstLine="851"/>
        <w:jc w:val="both"/>
        <w:rPr>
          <w:color w:val="000000"/>
          <w:sz w:val="24"/>
          <w:szCs w:val="24"/>
          <w:shd w:val="clear" w:color="auto" w:fill="FFFFFF"/>
          <w:lang w:val="lt-LT"/>
        </w:rPr>
      </w:pPr>
      <w:r w:rsidRPr="00251F49">
        <w:rPr>
          <w:sz w:val="24"/>
          <w:szCs w:val="24"/>
          <w:lang w:val="lt-LT"/>
        </w:rPr>
        <w:t xml:space="preserve">Vadovaudamasis </w:t>
      </w:r>
      <w:r w:rsidRPr="00251F49">
        <w:rPr>
          <w:color w:val="000000"/>
          <w:sz w:val="24"/>
          <w:szCs w:val="24"/>
          <w:shd w:val="clear" w:color="auto" w:fill="FFFFFF"/>
          <w:lang w:val="lt-LT"/>
        </w:rPr>
        <w:t xml:space="preserve">Lietuvos Respublikos </w:t>
      </w:r>
      <w:r w:rsidR="00402464">
        <w:rPr>
          <w:color w:val="000000"/>
          <w:sz w:val="24"/>
          <w:szCs w:val="24"/>
          <w:shd w:val="clear" w:color="auto" w:fill="FFFFFF"/>
          <w:lang w:val="lt-LT"/>
        </w:rPr>
        <w:t xml:space="preserve">biudžetinių įstaigų įstatymo </w:t>
      </w:r>
      <w:r w:rsidR="00825581">
        <w:rPr>
          <w:color w:val="000000"/>
          <w:sz w:val="24"/>
          <w:szCs w:val="24"/>
          <w:shd w:val="clear" w:color="auto" w:fill="FFFFFF"/>
          <w:lang w:val="lt-LT"/>
        </w:rPr>
        <w:t>11</w:t>
      </w:r>
      <w:r w:rsidR="00402464">
        <w:rPr>
          <w:color w:val="000000"/>
          <w:sz w:val="24"/>
          <w:szCs w:val="24"/>
          <w:shd w:val="clear" w:color="auto" w:fill="FFFFFF"/>
          <w:vertAlign w:val="superscript"/>
          <w:lang w:val="lt-LT"/>
        </w:rPr>
        <w:t xml:space="preserve"> </w:t>
      </w:r>
      <w:r w:rsidR="00402464">
        <w:rPr>
          <w:color w:val="000000"/>
          <w:sz w:val="24"/>
          <w:szCs w:val="24"/>
          <w:shd w:val="clear" w:color="auto" w:fill="FFFFFF"/>
          <w:lang w:val="lt-LT"/>
        </w:rPr>
        <w:t xml:space="preserve">straipsnio </w:t>
      </w:r>
      <w:r w:rsidR="00825581">
        <w:rPr>
          <w:color w:val="000000"/>
          <w:sz w:val="24"/>
          <w:szCs w:val="24"/>
          <w:shd w:val="clear" w:color="auto" w:fill="FFFFFF"/>
          <w:lang w:val="lt-LT"/>
        </w:rPr>
        <w:t>1</w:t>
      </w:r>
      <w:r w:rsidR="00402464">
        <w:rPr>
          <w:color w:val="000000"/>
          <w:sz w:val="24"/>
          <w:szCs w:val="24"/>
          <w:shd w:val="clear" w:color="auto" w:fill="FFFFFF"/>
          <w:lang w:val="lt-LT"/>
        </w:rPr>
        <w:t xml:space="preserve"> dalies </w:t>
      </w:r>
      <w:r w:rsidR="00825581">
        <w:rPr>
          <w:color w:val="000000"/>
          <w:sz w:val="24"/>
          <w:szCs w:val="24"/>
          <w:shd w:val="clear" w:color="auto" w:fill="FFFFFF"/>
          <w:lang w:val="lt-LT"/>
        </w:rPr>
        <w:t>7</w:t>
      </w:r>
      <w:r w:rsidR="00402464">
        <w:rPr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402464" w:rsidRPr="00402464">
        <w:rPr>
          <w:color w:val="000000"/>
          <w:sz w:val="24"/>
          <w:szCs w:val="24"/>
          <w:shd w:val="clear" w:color="auto" w:fill="FFFFFF"/>
          <w:lang w:val="lt-LT"/>
        </w:rPr>
        <w:t xml:space="preserve">punktu </w:t>
      </w:r>
      <w:r w:rsidR="00402464">
        <w:rPr>
          <w:sz w:val="24"/>
          <w:szCs w:val="24"/>
          <w:lang w:val="lt-LT"/>
        </w:rPr>
        <w:t xml:space="preserve">ir </w:t>
      </w:r>
      <w:r w:rsidRPr="00251F49">
        <w:rPr>
          <w:sz w:val="24"/>
          <w:szCs w:val="24"/>
          <w:lang w:val="lt-LT"/>
        </w:rPr>
        <w:t>Kultūros infrastruktūros centro nuostatų, patvirtintų Lietuvos Respublikos kultūros ministro</w:t>
      </w:r>
      <w:r w:rsidR="00825581">
        <w:rPr>
          <w:sz w:val="24"/>
          <w:szCs w:val="24"/>
          <w:lang w:val="lt-LT"/>
        </w:rPr>
        <w:t xml:space="preserve"> 2020 m. sausio 21 d. įsakymu Nr. ĮV-33 „Dėl biudžetinės įstaigos Kultūros infrastruktūros centro nuostatų patvirtinimo“, 17.5 papunkčiu:</w:t>
      </w:r>
      <w:r w:rsidR="00937207" w:rsidRPr="00937207">
        <w:rPr>
          <w:color w:val="333333"/>
          <w:sz w:val="24"/>
          <w:szCs w:val="24"/>
          <w:shd w:val="clear" w:color="auto" w:fill="F6FAFB"/>
          <w:lang w:val="lt-LT"/>
        </w:rPr>
        <w:t xml:space="preserve"> </w:t>
      </w:r>
    </w:p>
    <w:p w14:paraId="53A9BC73" w14:textId="06EB0C97" w:rsidR="0075213A" w:rsidRPr="00583314" w:rsidRDefault="00402464" w:rsidP="00691251">
      <w:pPr>
        <w:pStyle w:val="ListParagraph"/>
        <w:numPr>
          <w:ilvl w:val="0"/>
          <w:numId w:val="9"/>
        </w:numPr>
        <w:tabs>
          <w:tab w:val="left" w:pos="993"/>
          <w:tab w:val="left" w:pos="1418"/>
          <w:tab w:val="left" w:pos="3402"/>
          <w:tab w:val="left" w:pos="3629"/>
          <w:tab w:val="left" w:pos="3969"/>
          <w:tab w:val="left" w:pos="5500"/>
          <w:tab w:val="left" w:pos="6747"/>
          <w:tab w:val="left" w:pos="8165"/>
          <w:tab w:val="left" w:pos="8448"/>
        </w:tabs>
        <w:spacing w:line="276" w:lineRule="auto"/>
        <w:jc w:val="both"/>
        <w:rPr>
          <w:color w:val="000000"/>
          <w:sz w:val="24"/>
          <w:szCs w:val="24"/>
          <w:shd w:val="clear" w:color="auto" w:fill="FFFFFF"/>
          <w:lang w:val="lt-LT"/>
        </w:rPr>
      </w:pPr>
      <w:r w:rsidRPr="00583314">
        <w:rPr>
          <w:sz w:val="24"/>
          <w:szCs w:val="24"/>
          <w:lang w:val="lt-LT"/>
        </w:rPr>
        <w:t xml:space="preserve">T v i r t i n u </w:t>
      </w:r>
      <w:r w:rsidR="0075213A" w:rsidRPr="00583314">
        <w:rPr>
          <w:color w:val="000000"/>
          <w:sz w:val="24"/>
          <w:szCs w:val="24"/>
          <w:lang w:val="lt-LT" w:eastAsia="en-GB"/>
        </w:rPr>
        <w:t>procesinio valdymo (kokybės vadybos) sistemos dokumentus (pridedama):</w:t>
      </w:r>
    </w:p>
    <w:p w14:paraId="31AF734D" w14:textId="0238AFFD" w:rsidR="0075213A" w:rsidRPr="00583314" w:rsidRDefault="0075213A" w:rsidP="00691251">
      <w:pPr>
        <w:spacing w:line="276" w:lineRule="auto"/>
        <w:ind w:left="851"/>
        <w:jc w:val="both"/>
        <w:rPr>
          <w:color w:val="000000"/>
          <w:sz w:val="24"/>
          <w:szCs w:val="24"/>
          <w:lang w:val="lt-LT" w:eastAsia="en-GB"/>
        </w:rPr>
      </w:pPr>
      <w:r w:rsidRPr="00583314">
        <w:rPr>
          <w:color w:val="000000"/>
          <w:sz w:val="24"/>
          <w:szCs w:val="24"/>
          <w:lang w:val="lt-LT" w:eastAsia="en-GB"/>
        </w:rPr>
        <w:t xml:space="preserve">1.1. </w:t>
      </w:r>
      <w:r w:rsidR="00D45A80">
        <w:rPr>
          <w:color w:val="000000"/>
          <w:sz w:val="24"/>
          <w:szCs w:val="24"/>
          <w:lang w:val="lt-LT" w:eastAsia="en-GB"/>
        </w:rPr>
        <w:t>Kultūros infrastruktūros centro (Centras) p</w:t>
      </w:r>
      <w:r w:rsidRPr="00583314">
        <w:rPr>
          <w:color w:val="000000"/>
          <w:sz w:val="24"/>
          <w:szCs w:val="24"/>
          <w:lang w:val="lt-LT" w:eastAsia="en-GB"/>
        </w:rPr>
        <w:t>rocesinio valdymo sistemos aprašą;</w:t>
      </w:r>
    </w:p>
    <w:p w14:paraId="137AAC58" w14:textId="77777777" w:rsidR="00D45A80" w:rsidRDefault="00D45A80" w:rsidP="00691251">
      <w:pPr>
        <w:spacing w:line="276" w:lineRule="auto"/>
        <w:ind w:firstLine="851"/>
        <w:jc w:val="both"/>
        <w:rPr>
          <w:color w:val="000000"/>
          <w:sz w:val="24"/>
          <w:szCs w:val="24"/>
          <w:lang w:val="lt-LT" w:eastAsia="en-GB"/>
        </w:rPr>
      </w:pPr>
      <w:r w:rsidRPr="00D45A80">
        <w:rPr>
          <w:color w:val="000000"/>
          <w:sz w:val="24"/>
          <w:szCs w:val="24"/>
          <w:lang w:val="lt-LT" w:eastAsia="en-GB"/>
        </w:rPr>
        <w:t>1.2. K</w:t>
      </w:r>
      <w:r w:rsidRPr="00D45A80">
        <w:rPr>
          <w:color w:val="000000"/>
          <w:sz w:val="24"/>
          <w:szCs w:val="24"/>
          <w:lang w:val="lt-LT"/>
        </w:rPr>
        <w:t xml:space="preserve">ultūros infrastruktūros centro </w:t>
      </w:r>
      <w:r w:rsidRPr="00D45A80">
        <w:rPr>
          <w:color w:val="000000"/>
          <w:sz w:val="24"/>
          <w:szCs w:val="24"/>
          <w:lang w:val="lt-LT" w:eastAsia="en-GB"/>
        </w:rPr>
        <w:t>procesų makro schemą;</w:t>
      </w:r>
    </w:p>
    <w:p w14:paraId="354B6822" w14:textId="7A125824" w:rsidR="00A96656" w:rsidRDefault="00A96656" w:rsidP="00A96656">
      <w:pPr>
        <w:spacing w:line="276" w:lineRule="auto"/>
        <w:ind w:left="7789" w:firstLine="851"/>
        <w:jc w:val="both"/>
        <w:rPr>
          <w:i/>
          <w:iCs/>
          <w:color w:val="000000"/>
          <w:sz w:val="24"/>
          <w:szCs w:val="24"/>
          <w:lang w:val="lt-LT" w:eastAsia="en-GB"/>
        </w:rPr>
      </w:pPr>
      <w:r w:rsidRPr="00A96656">
        <w:rPr>
          <w:i/>
          <w:iCs/>
          <w:color w:val="000000"/>
          <w:sz w:val="24"/>
          <w:szCs w:val="24"/>
          <w:lang w:val="lt-LT" w:eastAsia="en-GB"/>
        </w:rPr>
        <w:t>KEISTA:</w:t>
      </w:r>
    </w:p>
    <w:p w14:paraId="31B9A3F1" w14:textId="6484BE8E" w:rsidR="00A96656" w:rsidRPr="00A96656" w:rsidRDefault="00A96656" w:rsidP="00A96656">
      <w:pPr>
        <w:spacing w:line="276" w:lineRule="auto"/>
        <w:ind w:left="5760"/>
        <w:jc w:val="both"/>
        <w:rPr>
          <w:i/>
          <w:iCs/>
          <w:color w:val="000000"/>
          <w:sz w:val="24"/>
          <w:szCs w:val="24"/>
          <w:lang w:val="lt-LT" w:eastAsia="en-GB"/>
        </w:rPr>
      </w:pPr>
      <w:r>
        <w:rPr>
          <w:i/>
          <w:iCs/>
          <w:color w:val="000000"/>
          <w:sz w:val="24"/>
          <w:szCs w:val="24"/>
          <w:lang w:val="lt-LT" w:eastAsia="en-GB"/>
        </w:rPr>
        <w:t xml:space="preserve">       </w:t>
      </w:r>
      <w:r w:rsidRPr="00A96656">
        <w:rPr>
          <w:i/>
          <w:iCs/>
          <w:color w:val="000000"/>
          <w:sz w:val="24"/>
          <w:szCs w:val="24"/>
          <w:lang w:val="lt-LT" w:eastAsia="en-GB"/>
        </w:rPr>
        <w:t>202</w:t>
      </w:r>
      <w:r>
        <w:rPr>
          <w:i/>
          <w:iCs/>
          <w:color w:val="000000"/>
          <w:sz w:val="24"/>
          <w:szCs w:val="24"/>
          <w:lang w:val="lt-LT" w:eastAsia="en-GB"/>
        </w:rPr>
        <w:t>6</w:t>
      </w:r>
      <w:r w:rsidRPr="00A96656">
        <w:rPr>
          <w:i/>
          <w:iCs/>
          <w:color w:val="000000"/>
          <w:sz w:val="24"/>
          <w:szCs w:val="24"/>
          <w:lang w:val="lt-LT" w:eastAsia="en-GB"/>
        </w:rPr>
        <w:t xml:space="preserve"> 0</w:t>
      </w:r>
      <w:r>
        <w:rPr>
          <w:i/>
          <w:iCs/>
          <w:color w:val="000000"/>
          <w:sz w:val="24"/>
          <w:szCs w:val="24"/>
          <w:lang w:val="lt-LT" w:eastAsia="en-GB"/>
        </w:rPr>
        <w:t>6</w:t>
      </w:r>
      <w:r w:rsidRPr="00A96656">
        <w:rPr>
          <w:i/>
          <w:iCs/>
          <w:color w:val="000000"/>
          <w:sz w:val="24"/>
          <w:szCs w:val="24"/>
          <w:lang w:val="lt-LT" w:eastAsia="en-GB"/>
        </w:rPr>
        <w:t xml:space="preserve"> 29 įsakymu Nr. Į-</w:t>
      </w:r>
      <w:r>
        <w:rPr>
          <w:i/>
          <w:iCs/>
          <w:color w:val="000000"/>
          <w:sz w:val="24"/>
          <w:szCs w:val="24"/>
          <w:lang w:val="lt-LT" w:eastAsia="en-GB"/>
        </w:rPr>
        <w:t>50</w:t>
      </w:r>
      <w:r w:rsidRPr="00A96656">
        <w:rPr>
          <w:i/>
          <w:iCs/>
          <w:color w:val="000000"/>
          <w:sz w:val="24"/>
          <w:szCs w:val="24"/>
          <w:lang w:val="lt-LT" w:eastAsia="en-GB"/>
        </w:rPr>
        <w:t>/202</w:t>
      </w:r>
      <w:r>
        <w:rPr>
          <w:i/>
          <w:iCs/>
          <w:color w:val="000000"/>
          <w:sz w:val="24"/>
          <w:szCs w:val="24"/>
          <w:lang w:val="lt-LT" w:eastAsia="en-GB"/>
        </w:rPr>
        <w:t>6</w:t>
      </w:r>
    </w:p>
    <w:p w14:paraId="021C27D0" w14:textId="77777777" w:rsidR="00EC29A8" w:rsidRDefault="00D45A80" w:rsidP="00691251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D45A80">
        <w:rPr>
          <w:color w:val="000000"/>
          <w:sz w:val="24"/>
          <w:szCs w:val="24"/>
          <w:lang w:val="lt-LT" w:eastAsia="en-GB"/>
        </w:rPr>
        <w:t xml:space="preserve">1.3. </w:t>
      </w:r>
      <w:r w:rsidRPr="00D45A80">
        <w:rPr>
          <w:sz w:val="24"/>
          <w:szCs w:val="24"/>
          <w:lang w:val="lt-LT"/>
        </w:rPr>
        <w:t>Kultūros infrastruktūros centro Rizikų valdymo principus</w:t>
      </w:r>
      <w:r w:rsidR="00EC29A8">
        <w:rPr>
          <w:sz w:val="24"/>
          <w:szCs w:val="24"/>
          <w:lang w:val="lt-LT"/>
        </w:rPr>
        <w:t>;</w:t>
      </w:r>
    </w:p>
    <w:p w14:paraId="5B73B929" w14:textId="6E92BEFD" w:rsidR="00D45A80" w:rsidRDefault="00EC29A8" w:rsidP="00691251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1.4. Kokybės vadybos sistemos procesų dokument</w:t>
      </w:r>
      <w:r w:rsidR="00C805A3">
        <w:rPr>
          <w:sz w:val="24"/>
          <w:szCs w:val="24"/>
          <w:lang w:val="lt-LT"/>
        </w:rPr>
        <w:t>ų sąrašą.</w:t>
      </w:r>
    </w:p>
    <w:p w14:paraId="7CD2E076" w14:textId="3750E07C" w:rsidR="00A67C36" w:rsidRPr="00A67C36" w:rsidRDefault="00A67C36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78D7D4AA" w14:textId="1A6F09A2" w:rsidR="00A67C36" w:rsidRPr="00A96656" w:rsidRDefault="00A67C36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>sakymu Nr. Į-48/2025</w:t>
      </w:r>
    </w:p>
    <w:p w14:paraId="596DB8DD" w14:textId="6A2C8C07" w:rsidR="00A96656" w:rsidRPr="00A96656" w:rsidRDefault="00A96656" w:rsidP="00A96656">
      <w:pPr>
        <w:spacing w:line="276" w:lineRule="auto"/>
        <w:ind w:firstLine="851"/>
        <w:jc w:val="center"/>
        <w:rPr>
          <w:i/>
          <w:iCs/>
          <w:sz w:val="24"/>
          <w:szCs w:val="24"/>
          <w:lang w:val="lt-LT"/>
        </w:rPr>
      </w:pPr>
      <w:r>
        <w:rPr>
          <w:i/>
          <w:iCs/>
          <w:sz w:val="24"/>
          <w:szCs w:val="24"/>
          <w:lang w:val="lt-LT"/>
        </w:rPr>
        <w:t xml:space="preserve">                  </w:t>
      </w:r>
    </w:p>
    <w:p w14:paraId="32E71D8D" w14:textId="129EAE2B" w:rsidR="0075213A" w:rsidRPr="00583314" w:rsidRDefault="00101892" w:rsidP="00691251">
      <w:pPr>
        <w:spacing w:line="276" w:lineRule="auto"/>
        <w:ind w:firstLine="851"/>
        <w:jc w:val="both"/>
        <w:rPr>
          <w:color w:val="000000"/>
          <w:sz w:val="24"/>
          <w:szCs w:val="24"/>
          <w:lang w:val="lt-LT" w:eastAsia="en-GB"/>
        </w:rPr>
      </w:pPr>
      <w:r w:rsidRPr="00A96656">
        <w:rPr>
          <w:sz w:val="24"/>
          <w:szCs w:val="24"/>
          <w:lang w:val="lt-LT"/>
        </w:rPr>
        <w:t>2.</w:t>
      </w:r>
      <w:r w:rsidRPr="00A96656">
        <w:rPr>
          <w:b/>
          <w:bCs/>
          <w:lang w:val="lt-LT"/>
        </w:rPr>
        <w:t xml:space="preserve"> </w:t>
      </w:r>
      <w:r w:rsidRPr="001A2E0D">
        <w:rPr>
          <w:sz w:val="24"/>
          <w:szCs w:val="24"/>
          <w:lang w:val="lt-LT"/>
        </w:rPr>
        <w:t>T v i r t i n u</w:t>
      </w:r>
      <w:r w:rsidRPr="00A96656">
        <w:rPr>
          <w:b/>
          <w:bCs/>
          <w:lang w:val="lt-LT"/>
        </w:rPr>
        <w:t xml:space="preserve"> </w:t>
      </w:r>
      <w:r w:rsidR="0075213A" w:rsidRPr="00583314">
        <w:rPr>
          <w:color w:val="000000"/>
          <w:sz w:val="24"/>
          <w:szCs w:val="24"/>
          <w:lang w:val="lt-LT" w:eastAsia="en-GB"/>
        </w:rPr>
        <w:t xml:space="preserve">Procesus su procesuose nurodytais </w:t>
      </w:r>
      <w:r w:rsidR="00C805A3">
        <w:rPr>
          <w:color w:val="000000"/>
          <w:sz w:val="24"/>
          <w:szCs w:val="24"/>
          <w:lang w:val="lt-LT" w:eastAsia="en-GB"/>
        </w:rPr>
        <w:t xml:space="preserve">procesų valdytojais, </w:t>
      </w:r>
      <w:r w:rsidR="0075213A" w:rsidRPr="00583314">
        <w:rPr>
          <w:color w:val="000000"/>
          <w:sz w:val="24"/>
          <w:szCs w:val="24"/>
          <w:lang w:val="lt-LT" w:eastAsia="en-GB"/>
        </w:rPr>
        <w:t xml:space="preserve">rezultatais, rezultatų </w:t>
      </w:r>
      <w:r w:rsidR="00C805A3">
        <w:rPr>
          <w:color w:val="000000"/>
          <w:sz w:val="24"/>
          <w:szCs w:val="24"/>
          <w:lang w:val="lt-LT" w:eastAsia="en-GB"/>
        </w:rPr>
        <w:t>kokybės rodikliais</w:t>
      </w:r>
      <w:r>
        <w:rPr>
          <w:color w:val="000000"/>
          <w:sz w:val="24"/>
          <w:szCs w:val="24"/>
          <w:lang w:val="lt-LT" w:eastAsia="en-GB"/>
        </w:rPr>
        <w:t xml:space="preserve"> (pridedama)</w:t>
      </w:r>
      <w:r w:rsidR="0075213A" w:rsidRPr="00583314">
        <w:rPr>
          <w:color w:val="000000"/>
          <w:sz w:val="24"/>
          <w:szCs w:val="24"/>
          <w:lang w:val="lt-LT" w:eastAsia="en-GB"/>
        </w:rPr>
        <w:t>:</w:t>
      </w:r>
    </w:p>
    <w:p w14:paraId="6765761F" w14:textId="13E4BBF6" w:rsidR="0075213A" w:rsidRDefault="0075213A" w:rsidP="00691251">
      <w:pPr>
        <w:pStyle w:val="ListParagraph"/>
        <w:tabs>
          <w:tab w:val="left" w:pos="1276"/>
        </w:tabs>
        <w:spacing w:line="276" w:lineRule="auto"/>
        <w:ind w:left="0" w:firstLine="851"/>
        <w:jc w:val="both"/>
        <w:rPr>
          <w:color w:val="000000"/>
          <w:sz w:val="24"/>
          <w:szCs w:val="24"/>
          <w:lang w:val="lt-LT" w:eastAsia="en-GB"/>
        </w:rPr>
      </w:pPr>
      <w:r w:rsidRPr="00101892">
        <w:rPr>
          <w:color w:val="000000"/>
          <w:sz w:val="24"/>
          <w:szCs w:val="24"/>
          <w:lang w:val="lt-LT" w:eastAsia="en-GB"/>
        </w:rPr>
        <w:t>2.1</w:t>
      </w:r>
      <w:r w:rsidR="001A2E0D">
        <w:rPr>
          <w:color w:val="000000"/>
          <w:sz w:val="24"/>
          <w:szCs w:val="24"/>
          <w:lang w:val="lt-LT" w:eastAsia="en-GB"/>
        </w:rPr>
        <w:t>.</w:t>
      </w:r>
      <w:r w:rsidR="00101892" w:rsidRPr="00101892">
        <w:rPr>
          <w:color w:val="000000"/>
          <w:sz w:val="24"/>
          <w:szCs w:val="24"/>
          <w:shd w:val="clear" w:color="auto" w:fill="FBFBFB"/>
          <w:lang w:val="lt-LT"/>
        </w:rPr>
        <w:t>Nekilnojamų</w:t>
      </w:r>
      <w:r w:rsidR="008E55DE">
        <w:rPr>
          <w:color w:val="000000"/>
          <w:sz w:val="24"/>
          <w:szCs w:val="24"/>
          <w:shd w:val="clear" w:color="auto" w:fill="FBFBFB"/>
          <w:lang w:val="lt-LT"/>
        </w:rPr>
        <w:t xml:space="preserve"> </w:t>
      </w:r>
      <w:r w:rsidR="00101892" w:rsidRPr="00101892">
        <w:rPr>
          <w:color w:val="000000"/>
          <w:sz w:val="24"/>
          <w:szCs w:val="24"/>
          <w:shd w:val="clear" w:color="auto" w:fill="FBFBFB"/>
          <w:lang w:val="lt-LT"/>
        </w:rPr>
        <w:t>kultūros vertybių tvarkybos darbų – </w:t>
      </w:r>
      <w:r w:rsidR="00101892" w:rsidRPr="00101892">
        <w:rPr>
          <w:color w:val="000000"/>
          <w:sz w:val="24"/>
          <w:szCs w:val="24"/>
          <w:shd w:val="clear" w:color="auto" w:fill="FBFBFB"/>
          <w:lang w:val="lt-LT"/>
        </w:rPr>
        <w:br/>
        <w:t>taikomųjų tyrimų, projektavimo organizavimas ir vykdymo kontrolė (PP</w:t>
      </w:r>
      <w:r w:rsidR="004A3169">
        <w:rPr>
          <w:color w:val="000000"/>
          <w:sz w:val="24"/>
          <w:szCs w:val="24"/>
          <w:shd w:val="clear" w:color="auto" w:fill="FBFBFB"/>
          <w:lang w:val="lt-LT"/>
        </w:rPr>
        <w:t>T</w:t>
      </w:r>
      <w:r w:rsidR="00101892" w:rsidRPr="00101892">
        <w:rPr>
          <w:color w:val="000000"/>
          <w:sz w:val="24"/>
          <w:szCs w:val="24"/>
          <w:shd w:val="clear" w:color="auto" w:fill="FBFBFB"/>
          <w:lang w:val="lt-LT"/>
        </w:rPr>
        <w:t>T)</w:t>
      </w:r>
      <w:r w:rsidRPr="00101892">
        <w:rPr>
          <w:color w:val="000000"/>
          <w:sz w:val="24"/>
          <w:szCs w:val="24"/>
          <w:lang w:val="lt-LT" w:eastAsia="en-GB"/>
        </w:rPr>
        <w:t>;</w:t>
      </w:r>
    </w:p>
    <w:p w14:paraId="32C6DC26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11F869EF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>sakymu Nr. Į-48/2025</w:t>
      </w:r>
    </w:p>
    <w:p w14:paraId="39825B13" w14:textId="0AAA9E16" w:rsidR="004A3169" w:rsidRDefault="004A3169" w:rsidP="00691251">
      <w:pPr>
        <w:pStyle w:val="ListParagraph"/>
        <w:tabs>
          <w:tab w:val="left" w:pos="1276"/>
        </w:tabs>
        <w:spacing w:line="276" w:lineRule="auto"/>
        <w:ind w:left="0" w:firstLine="851"/>
        <w:jc w:val="both"/>
        <w:rPr>
          <w:color w:val="000000"/>
          <w:sz w:val="24"/>
          <w:szCs w:val="24"/>
          <w:lang w:val="lt-LT" w:eastAsia="en-GB"/>
        </w:rPr>
      </w:pPr>
    </w:p>
    <w:p w14:paraId="09ECB8CF" w14:textId="5EBC7127" w:rsidR="001A2E0D" w:rsidRDefault="001A2E0D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1A2E0D">
        <w:rPr>
          <w:color w:val="000000"/>
          <w:sz w:val="24"/>
          <w:szCs w:val="24"/>
          <w:lang w:val="lt-LT" w:eastAsia="en-GB"/>
        </w:rPr>
        <w:t>2.2</w:t>
      </w:r>
      <w:r>
        <w:rPr>
          <w:color w:val="000000"/>
          <w:sz w:val="24"/>
          <w:szCs w:val="24"/>
          <w:lang w:val="lt-LT" w:eastAsia="en-GB"/>
        </w:rPr>
        <w:t>.</w:t>
      </w:r>
      <w:r w:rsidRPr="001A2E0D">
        <w:rPr>
          <w:color w:val="000000"/>
          <w:sz w:val="24"/>
          <w:szCs w:val="24"/>
          <w:shd w:val="clear" w:color="auto" w:fill="FBFBFB"/>
          <w:lang w:val="lt-LT"/>
        </w:rPr>
        <w:t>Nekilnojamų kultūros vertybių tvarkybos darbų</w:t>
      </w:r>
      <w:r>
        <w:rPr>
          <w:color w:val="000000"/>
          <w:sz w:val="24"/>
          <w:szCs w:val="24"/>
          <w:shd w:val="clear" w:color="auto" w:fill="FBFBFB"/>
          <w:lang w:val="lt-LT"/>
        </w:rPr>
        <w:t xml:space="preserve"> </w:t>
      </w:r>
      <w:r w:rsidRPr="001A2E0D">
        <w:rPr>
          <w:color w:val="000000"/>
          <w:sz w:val="24"/>
          <w:szCs w:val="24"/>
          <w:shd w:val="clear" w:color="auto" w:fill="FBFBFB"/>
          <w:lang w:val="lt-LT"/>
        </w:rPr>
        <w:t>organizavimas, kontrolė ir užbaigimas (TPT);</w:t>
      </w:r>
    </w:p>
    <w:p w14:paraId="3D94A71B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0ADB97FF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>sakymu Nr. Į-48/2025</w:t>
      </w:r>
    </w:p>
    <w:p w14:paraId="2BD8F751" w14:textId="77777777" w:rsidR="004A3169" w:rsidRDefault="004A31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</w:p>
    <w:p w14:paraId="0AA7DEBE" w14:textId="30657CF3" w:rsidR="001A2E0D" w:rsidRDefault="001A2E0D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1A2E0D">
        <w:rPr>
          <w:color w:val="000000"/>
          <w:sz w:val="24"/>
          <w:szCs w:val="24"/>
          <w:shd w:val="clear" w:color="auto" w:fill="FBFBFB"/>
          <w:lang w:val="lt-LT"/>
        </w:rPr>
        <w:t>2.3. Kultūros infrastruktūros objektų modernizavimas</w:t>
      </w:r>
      <w:r>
        <w:rPr>
          <w:color w:val="000000"/>
          <w:sz w:val="24"/>
          <w:szCs w:val="24"/>
          <w:shd w:val="clear" w:color="auto" w:fill="FBFBFB"/>
          <w:lang w:val="lt-LT"/>
        </w:rPr>
        <w:t>;</w:t>
      </w:r>
    </w:p>
    <w:p w14:paraId="076A7838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1A92C40E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>sakymu Nr. Į-48/2025</w:t>
      </w:r>
    </w:p>
    <w:p w14:paraId="68C923AC" w14:textId="77777777" w:rsidR="004A3169" w:rsidRDefault="004A31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</w:p>
    <w:p w14:paraId="3BF8FB32" w14:textId="0473D7FF" w:rsidR="001A2E0D" w:rsidRDefault="001A2E0D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>
        <w:rPr>
          <w:color w:val="000000"/>
          <w:sz w:val="24"/>
          <w:szCs w:val="24"/>
          <w:shd w:val="clear" w:color="auto" w:fill="FBFBFB"/>
          <w:lang w:val="lt-LT"/>
        </w:rPr>
        <w:t>2.4</w:t>
      </w:r>
      <w:r w:rsidRPr="00C23369">
        <w:rPr>
          <w:color w:val="000000"/>
          <w:sz w:val="24"/>
          <w:szCs w:val="24"/>
          <w:shd w:val="clear" w:color="auto" w:fill="FBFBFB"/>
          <w:lang w:val="lt-LT"/>
        </w:rPr>
        <w:t>. Kultūros infrastruktūros objektų modernizavimo eigos vertinimas;</w:t>
      </w:r>
    </w:p>
    <w:p w14:paraId="30F95173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lastRenderedPageBreak/>
        <w:t>KEISTA:</w:t>
      </w:r>
    </w:p>
    <w:p w14:paraId="67B67CC5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>sakymu Nr. Į-48/2025</w:t>
      </w:r>
    </w:p>
    <w:p w14:paraId="14C0513D" w14:textId="77777777" w:rsidR="004A3169" w:rsidRPr="00C23369" w:rsidRDefault="004A31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</w:p>
    <w:p w14:paraId="7937587D" w14:textId="1D9DFBAC" w:rsidR="001A2E0D" w:rsidRDefault="001A2E0D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C23369">
        <w:rPr>
          <w:color w:val="000000"/>
          <w:sz w:val="24"/>
          <w:szCs w:val="24"/>
          <w:shd w:val="clear" w:color="auto" w:fill="FBFBFB"/>
          <w:lang w:val="lt-LT"/>
        </w:rPr>
        <w:t>2.5. Kultūros paveldo objektų prevencinė stebėsena ir priežiūra (Fixus</w:t>
      </w:r>
      <w:r w:rsidR="00C23369">
        <w:rPr>
          <w:color w:val="000000"/>
          <w:sz w:val="24"/>
          <w:szCs w:val="24"/>
          <w:shd w:val="clear" w:color="auto" w:fill="FBFBFB"/>
          <w:lang w:val="lt-LT"/>
        </w:rPr>
        <w:t xml:space="preserve"> </w:t>
      </w:r>
      <w:r w:rsidRPr="00C23369">
        <w:rPr>
          <w:color w:val="000000"/>
          <w:sz w:val="24"/>
          <w:szCs w:val="24"/>
          <w:shd w:val="clear" w:color="auto" w:fill="FBFBFB"/>
          <w:lang w:val="lt-LT"/>
        </w:rPr>
        <w:t>Mobilis);</w:t>
      </w:r>
    </w:p>
    <w:p w14:paraId="01C2C8E0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28A0E50F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>sakymu Nr. Į-48/2025</w:t>
      </w:r>
    </w:p>
    <w:p w14:paraId="72FD7D74" w14:textId="77777777" w:rsidR="004A3169" w:rsidRPr="00C23369" w:rsidRDefault="004A31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</w:p>
    <w:p w14:paraId="10A95ED3" w14:textId="50CCC296" w:rsidR="001A2E0D" w:rsidRDefault="001A2E0D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C23369">
        <w:rPr>
          <w:color w:val="000000"/>
          <w:sz w:val="24"/>
          <w:szCs w:val="24"/>
          <w:shd w:val="clear" w:color="auto" w:fill="FBFBFB"/>
          <w:lang w:val="lt-LT"/>
        </w:rPr>
        <w:t>2.6. Kultūros paveldo objektų valdytojų švietimas (Fixus</w:t>
      </w:r>
      <w:r w:rsidR="00C23369">
        <w:rPr>
          <w:color w:val="000000"/>
          <w:sz w:val="24"/>
          <w:szCs w:val="24"/>
          <w:shd w:val="clear" w:color="auto" w:fill="FBFBFB"/>
          <w:lang w:val="lt-LT"/>
        </w:rPr>
        <w:t xml:space="preserve"> </w:t>
      </w:r>
      <w:r w:rsidRPr="00C23369">
        <w:rPr>
          <w:color w:val="000000"/>
          <w:sz w:val="24"/>
          <w:szCs w:val="24"/>
          <w:shd w:val="clear" w:color="auto" w:fill="FBFBFB"/>
          <w:lang w:val="lt-LT"/>
        </w:rPr>
        <w:t>Mobilis);</w:t>
      </w:r>
    </w:p>
    <w:p w14:paraId="767C0F10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105AE0BC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>sakymu Nr. Į-48/2025</w:t>
      </w:r>
    </w:p>
    <w:p w14:paraId="3716886A" w14:textId="77777777" w:rsidR="004A3169" w:rsidRPr="00C23369" w:rsidRDefault="004A31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</w:p>
    <w:p w14:paraId="239B4396" w14:textId="16CE6C46" w:rsidR="001A2E0D" w:rsidRDefault="001A2E0D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C23369">
        <w:rPr>
          <w:color w:val="000000"/>
          <w:sz w:val="24"/>
          <w:szCs w:val="24"/>
          <w:shd w:val="clear" w:color="auto" w:fill="FBFBFB"/>
          <w:lang w:val="lt-LT"/>
        </w:rPr>
        <w:t xml:space="preserve">2.7. </w:t>
      </w:r>
      <w:r w:rsidR="00C23369" w:rsidRPr="00C23369">
        <w:rPr>
          <w:color w:val="000000"/>
          <w:sz w:val="24"/>
          <w:szCs w:val="24"/>
          <w:shd w:val="clear" w:color="auto" w:fill="FBFBFB"/>
          <w:lang w:val="lt-LT"/>
        </w:rPr>
        <w:t>Kultūros paveldo objektų tyrimai;</w:t>
      </w:r>
    </w:p>
    <w:p w14:paraId="600BB158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3B9F5E60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fi-FI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fi-FI"/>
        </w:rPr>
        <w:t>sakymu Nr. Į-48/2025</w:t>
      </w:r>
    </w:p>
    <w:p w14:paraId="1BB73F7F" w14:textId="77777777" w:rsidR="004A3169" w:rsidRPr="00C23369" w:rsidRDefault="004A31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</w:p>
    <w:p w14:paraId="48B56D7C" w14:textId="4DB2DE1B" w:rsidR="00C23369" w:rsidRDefault="00C233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C23369">
        <w:rPr>
          <w:color w:val="000000"/>
          <w:sz w:val="24"/>
          <w:szCs w:val="24"/>
          <w:shd w:val="clear" w:color="auto" w:fill="FBFBFB"/>
          <w:lang w:val="lt-LT"/>
        </w:rPr>
        <w:t>2.8. Metinis veiklos planavimas, monitoringas ir atsiskaitymas;</w:t>
      </w:r>
    </w:p>
    <w:p w14:paraId="09D44A47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30322EB5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>sakymu Nr. Į-48/2025</w:t>
      </w:r>
    </w:p>
    <w:p w14:paraId="1A3F4F5C" w14:textId="77777777" w:rsidR="004A3169" w:rsidRPr="00C23369" w:rsidRDefault="004A31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</w:p>
    <w:p w14:paraId="22979CBF" w14:textId="2D0E4280" w:rsidR="00C23369" w:rsidRDefault="00C233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C23369">
        <w:rPr>
          <w:color w:val="000000"/>
          <w:sz w:val="24"/>
          <w:szCs w:val="24"/>
          <w:shd w:val="clear" w:color="auto" w:fill="FBFBFB"/>
          <w:lang w:val="lt-LT"/>
        </w:rPr>
        <w:t>2.9. Rizikų valdymas;</w:t>
      </w:r>
    </w:p>
    <w:p w14:paraId="22BD155C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4AE93400" w14:textId="2B0A46FF" w:rsidR="004A3169" w:rsidRPr="00A96656" w:rsidRDefault="00B833AF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>
        <w:rPr>
          <w:i/>
          <w:iCs/>
          <w:sz w:val="24"/>
          <w:szCs w:val="24"/>
          <w:lang w:val="lt-LT"/>
        </w:rPr>
        <w:t>1.</w:t>
      </w:r>
      <w:r w:rsidR="00025896">
        <w:rPr>
          <w:i/>
          <w:iCs/>
          <w:sz w:val="24"/>
          <w:szCs w:val="24"/>
          <w:lang w:val="lt-LT"/>
        </w:rPr>
        <w:t xml:space="preserve"> </w:t>
      </w:r>
      <w:r w:rsidR="004A3169" w:rsidRPr="00A67C36">
        <w:rPr>
          <w:i/>
          <w:iCs/>
          <w:sz w:val="24"/>
          <w:szCs w:val="24"/>
          <w:lang w:val="lt-LT"/>
        </w:rPr>
        <w:t>2025 05 29 į</w:t>
      </w:r>
      <w:r w:rsidR="004A3169" w:rsidRPr="00A96656">
        <w:rPr>
          <w:i/>
          <w:iCs/>
          <w:sz w:val="24"/>
          <w:szCs w:val="24"/>
          <w:lang w:val="lt-LT"/>
        </w:rPr>
        <w:t>sakymu Nr. Į-48/2025</w:t>
      </w:r>
    </w:p>
    <w:p w14:paraId="183E2278" w14:textId="60A80C2A" w:rsidR="004A3169" w:rsidRPr="00A96656" w:rsidRDefault="00A96656" w:rsidP="00A96656">
      <w:pPr>
        <w:pStyle w:val="ListParagraph"/>
        <w:spacing w:line="276" w:lineRule="auto"/>
        <w:ind w:left="5629" w:firstLine="131"/>
        <w:jc w:val="both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     </w:t>
      </w:r>
      <w:r w:rsidR="0002589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2.</w:t>
      </w:r>
      <w:r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   </w:t>
      </w:r>
      <w:r w:rsidRPr="00A9665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2026 07 15 įsakymu Nr. Į-52/2026</w:t>
      </w:r>
    </w:p>
    <w:p w14:paraId="5B659A73" w14:textId="7330647C" w:rsidR="00C23369" w:rsidRDefault="00C233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C23369">
        <w:rPr>
          <w:color w:val="000000"/>
          <w:sz w:val="24"/>
          <w:szCs w:val="24"/>
          <w:shd w:val="clear" w:color="auto" w:fill="FBFBFB"/>
          <w:lang w:val="lt-LT"/>
        </w:rPr>
        <w:t>2.10. Organizacijos sėkmės monitoringas ir valdymo sistemos analizė;</w:t>
      </w:r>
    </w:p>
    <w:p w14:paraId="2598ECE9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76C56F52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>sakymu Nr. Į-48/2025</w:t>
      </w:r>
    </w:p>
    <w:p w14:paraId="21ADDA35" w14:textId="77777777" w:rsidR="004A3169" w:rsidRPr="00C23369" w:rsidRDefault="004A31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</w:p>
    <w:p w14:paraId="6C521010" w14:textId="3B06A8F9" w:rsidR="00C23369" w:rsidRDefault="00C233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C23369">
        <w:rPr>
          <w:color w:val="000000"/>
          <w:sz w:val="24"/>
          <w:szCs w:val="24"/>
          <w:shd w:val="clear" w:color="auto" w:fill="FBFBFB"/>
          <w:lang w:val="lt-LT"/>
        </w:rPr>
        <w:t>2.11. Kokybės vidaus auditas;</w:t>
      </w:r>
    </w:p>
    <w:p w14:paraId="375CBF76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7C29DA52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>sakymu Nr. Į-48/2025</w:t>
      </w:r>
    </w:p>
    <w:p w14:paraId="0A49415A" w14:textId="77777777" w:rsidR="004A3169" w:rsidRPr="00C23369" w:rsidRDefault="004A31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</w:p>
    <w:p w14:paraId="0AA3EA34" w14:textId="6EA69C54" w:rsidR="00C23369" w:rsidRPr="00C23369" w:rsidRDefault="00C233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C23369">
        <w:rPr>
          <w:color w:val="000000"/>
          <w:sz w:val="24"/>
          <w:szCs w:val="24"/>
          <w:shd w:val="clear" w:color="auto" w:fill="FBFBFB"/>
          <w:lang w:val="lt-LT"/>
        </w:rPr>
        <w:t>2.12. Neatitikčių valdymas;</w:t>
      </w:r>
    </w:p>
    <w:p w14:paraId="03C5F4D7" w14:textId="4929DA2F" w:rsidR="00C23369" w:rsidRDefault="00C233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C23369">
        <w:rPr>
          <w:color w:val="000000"/>
          <w:sz w:val="24"/>
          <w:szCs w:val="24"/>
          <w:shd w:val="clear" w:color="auto" w:fill="FBFBFB"/>
          <w:lang w:val="lt-LT"/>
        </w:rPr>
        <w:t>2.13. Veiklos tobulinimo pasiūlymų teikimas ir jų įgyvendinimas;</w:t>
      </w:r>
    </w:p>
    <w:p w14:paraId="48304EE9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00501684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>sakymu Nr. Į-48/2025</w:t>
      </w:r>
    </w:p>
    <w:p w14:paraId="3AFE4881" w14:textId="77777777" w:rsidR="004A3169" w:rsidRPr="00C23369" w:rsidRDefault="004A31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</w:p>
    <w:p w14:paraId="629CE5DA" w14:textId="719F8DE9" w:rsidR="00C23369" w:rsidRDefault="00C233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C23369">
        <w:rPr>
          <w:color w:val="000000"/>
          <w:sz w:val="24"/>
          <w:szCs w:val="24"/>
          <w:shd w:val="clear" w:color="auto" w:fill="FBFBFB"/>
          <w:lang w:val="lt-LT"/>
        </w:rPr>
        <w:t>2.14. Sutarčių su pagrindinių procesų tiekėjais sudarymas, keitimas ir užbaigimas (SSAS);</w:t>
      </w:r>
    </w:p>
    <w:p w14:paraId="61D613A9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6CBD228B" w14:textId="2284FF0B" w:rsidR="004A3169" w:rsidRPr="00A96656" w:rsidRDefault="00025896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>
        <w:rPr>
          <w:i/>
          <w:iCs/>
          <w:sz w:val="24"/>
          <w:szCs w:val="24"/>
          <w:lang w:val="lt-LT"/>
        </w:rPr>
        <w:t xml:space="preserve">1. </w:t>
      </w:r>
      <w:r w:rsidR="004A3169" w:rsidRPr="00A67C36">
        <w:rPr>
          <w:i/>
          <w:iCs/>
          <w:sz w:val="24"/>
          <w:szCs w:val="24"/>
          <w:lang w:val="lt-LT"/>
        </w:rPr>
        <w:t>2025 05 29 į</w:t>
      </w:r>
      <w:r w:rsidR="004A3169" w:rsidRPr="00A96656">
        <w:rPr>
          <w:i/>
          <w:iCs/>
          <w:sz w:val="24"/>
          <w:szCs w:val="24"/>
          <w:lang w:val="lt-LT"/>
        </w:rPr>
        <w:t>sakymu Nr. Į-48/2025</w:t>
      </w:r>
    </w:p>
    <w:p w14:paraId="1236F808" w14:textId="79C57721" w:rsidR="004A3169" w:rsidRPr="008E55DE" w:rsidRDefault="008E55DE" w:rsidP="008E55DE">
      <w:pPr>
        <w:pStyle w:val="ListParagraph"/>
        <w:spacing w:line="276" w:lineRule="auto"/>
        <w:ind w:left="4909" w:firstLine="851"/>
        <w:jc w:val="both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     </w:t>
      </w:r>
      <w:r w:rsidR="00DA4295">
        <w:rPr>
          <w:i/>
          <w:iCs/>
          <w:color w:val="000000"/>
          <w:sz w:val="24"/>
          <w:szCs w:val="24"/>
          <w:shd w:val="clear" w:color="auto" w:fill="FBFBFB"/>
          <w:lang w:val="lt-LT"/>
        </w:rPr>
        <w:t>2.</w:t>
      </w:r>
      <w:r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   </w:t>
      </w:r>
      <w:r w:rsidR="00D1552A" w:rsidRPr="008E55DE">
        <w:rPr>
          <w:i/>
          <w:iCs/>
          <w:color w:val="000000"/>
          <w:sz w:val="24"/>
          <w:szCs w:val="24"/>
          <w:shd w:val="clear" w:color="auto" w:fill="FBFBFB"/>
          <w:lang w:val="lt-LT"/>
        </w:rPr>
        <w:t>2026 0</w:t>
      </w:r>
      <w:r w:rsidRPr="008E55DE">
        <w:rPr>
          <w:i/>
          <w:iCs/>
          <w:color w:val="000000"/>
          <w:sz w:val="24"/>
          <w:szCs w:val="24"/>
          <w:shd w:val="clear" w:color="auto" w:fill="FBFBFB"/>
          <w:lang w:val="lt-LT"/>
        </w:rPr>
        <w:t>4</w:t>
      </w:r>
      <w:r w:rsidR="00D1552A" w:rsidRPr="008E55DE"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 </w:t>
      </w:r>
      <w:r w:rsidRPr="008E55DE">
        <w:rPr>
          <w:i/>
          <w:iCs/>
          <w:color w:val="000000"/>
          <w:sz w:val="24"/>
          <w:szCs w:val="24"/>
          <w:shd w:val="clear" w:color="auto" w:fill="FBFBFB"/>
          <w:lang w:val="lt-LT"/>
        </w:rPr>
        <w:t>22</w:t>
      </w:r>
      <w:r w:rsidR="00D1552A" w:rsidRPr="008E55DE"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 įsakymu Nr. Į-</w:t>
      </w:r>
      <w:r w:rsidRPr="008E55DE">
        <w:rPr>
          <w:i/>
          <w:iCs/>
          <w:color w:val="000000"/>
          <w:sz w:val="24"/>
          <w:szCs w:val="24"/>
          <w:shd w:val="clear" w:color="auto" w:fill="FBFBFB"/>
          <w:lang w:val="lt-LT"/>
        </w:rPr>
        <w:t>37</w:t>
      </w:r>
      <w:r w:rsidR="00D1552A" w:rsidRPr="008E55DE">
        <w:rPr>
          <w:i/>
          <w:iCs/>
          <w:color w:val="000000"/>
          <w:sz w:val="24"/>
          <w:szCs w:val="24"/>
          <w:shd w:val="clear" w:color="auto" w:fill="FBFBFB"/>
          <w:lang w:val="lt-LT"/>
        </w:rPr>
        <w:t>/2026</w:t>
      </w:r>
    </w:p>
    <w:p w14:paraId="48E7593C" w14:textId="4B513BD5" w:rsidR="00C23369" w:rsidRDefault="00C233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color w:val="000000"/>
          <w:sz w:val="24"/>
          <w:szCs w:val="24"/>
          <w:shd w:val="clear" w:color="auto" w:fill="FBFBFB"/>
          <w:lang w:val="lt-LT"/>
        </w:rPr>
        <w:t>2.15. Aprūpinimas darbo priemonėmis;</w:t>
      </w:r>
    </w:p>
    <w:p w14:paraId="4E321116" w14:textId="3B7C3E3B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KEISTA:</w:t>
      </w:r>
    </w:p>
    <w:p w14:paraId="588EC140" w14:textId="50D637FD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2025 05 09 įsakymu Nr. </w:t>
      </w:r>
      <w:r w:rsidRPr="00A9665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Į-39/2025</w:t>
      </w:r>
    </w:p>
    <w:p w14:paraId="3E240E94" w14:textId="72F5168B" w:rsidR="00C23369" w:rsidRDefault="00C23369" w:rsidP="00691251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color w:val="000000"/>
          <w:sz w:val="24"/>
          <w:szCs w:val="24"/>
          <w:shd w:val="clear" w:color="auto" w:fill="FBFBFB"/>
          <w:lang w:val="lt-LT"/>
        </w:rPr>
        <w:t>2.16. Aprūpinimas medžiagomis;</w:t>
      </w:r>
    </w:p>
    <w:p w14:paraId="530BFCCB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KEISTA:</w:t>
      </w:r>
    </w:p>
    <w:p w14:paraId="0DEDD0C4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lastRenderedPageBreak/>
        <w:t xml:space="preserve">2025 05 09 įsakymu Nr. </w:t>
      </w:r>
      <w:r w:rsidRPr="00A9665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Į-39/2025</w:t>
      </w:r>
    </w:p>
    <w:p w14:paraId="1A3CA747" w14:textId="155B4422" w:rsidR="00C23369" w:rsidRDefault="00C23369" w:rsidP="00C805A3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color w:val="000000"/>
          <w:sz w:val="24"/>
          <w:szCs w:val="24"/>
          <w:shd w:val="clear" w:color="auto" w:fill="FBFBFB"/>
          <w:lang w:val="lt-LT"/>
        </w:rPr>
        <w:t>2.17.</w:t>
      </w:r>
      <w:r w:rsidR="00E573BA" w:rsidRPr="00E573BA">
        <w:rPr>
          <w:bCs/>
          <w:sz w:val="24"/>
          <w:szCs w:val="24"/>
          <w:lang w:val="lt-LT"/>
        </w:rPr>
        <w:t xml:space="preserve"> </w:t>
      </w:r>
      <w:r w:rsidR="00E573BA" w:rsidRPr="00B9266A">
        <w:rPr>
          <w:bCs/>
          <w:sz w:val="24"/>
          <w:szCs w:val="24"/>
          <w:lang w:val="lt-LT"/>
        </w:rPr>
        <w:t>Dokumentų pateikimas Paveldotvarkos programos įgyvendinimo koordinavimo komisijai</w:t>
      </w:r>
      <w:r w:rsidRPr="00A67C36">
        <w:rPr>
          <w:color w:val="000000"/>
          <w:sz w:val="24"/>
          <w:szCs w:val="24"/>
          <w:shd w:val="clear" w:color="auto" w:fill="FBFBFB"/>
          <w:lang w:val="lt-LT"/>
        </w:rPr>
        <w:t>;</w:t>
      </w:r>
    </w:p>
    <w:p w14:paraId="500A6534" w14:textId="54B6C8C7" w:rsidR="00D1552A" w:rsidRDefault="00D1552A" w:rsidP="00D1552A">
      <w:pPr>
        <w:pStyle w:val="ListParagraph"/>
        <w:spacing w:line="276" w:lineRule="auto"/>
        <w:ind w:left="7789" w:firstLine="851"/>
        <w:jc w:val="both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D1552A">
        <w:rPr>
          <w:i/>
          <w:iCs/>
          <w:color w:val="000000"/>
          <w:sz w:val="24"/>
          <w:szCs w:val="24"/>
          <w:shd w:val="clear" w:color="auto" w:fill="FBFBFB"/>
          <w:lang w:val="lt-LT"/>
        </w:rPr>
        <w:t>KEISTA:</w:t>
      </w:r>
    </w:p>
    <w:p w14:paraId="3288752A" w14:textId="126CDB2C" w:rsidR="00D1552A" w:rsidRPr="00D1552A" w:rsidRDefault="00D1552A" w:rsidP="00D1552A">
      <w:pPr>
        <w:spacing w:line="276" w:lineRule="auto"/>
        <w:ind w:left="5760"/>
        <w:jc w:val="both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      </w:t>
      </w:r>
      <w:r w:rsidRPr="00D1552A">
        <w:rPr>
          <w:i/>
          <w:iCs/>
          <w:color w:val="000000"/>
          <w:sz w:val="24"/>
          <w:szCs w:val="24"/>
          <w:shd w:val="clear" w:color="auto" w:fill="FBFBFB"/>
          <w:lang w:val="lt-LT"/>
        </w:rPr>
        <w:t>2026</w:t>
      </w:r>
      <w:r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 </w:t>
      </w:r>
      <w:r w:rsidRPr="00D1552A">
        <w:rPr>
          <w:i/>
          <w:iCs/>
          <w:color w:val="000000"/>
          <w:sz w:val="24"/>
          <w:szCs w:val="24"/>
          <w:shd w:val="clear" w:color="auto" w:fill="FBFBFB"/>
          <w:lang w:val="lt-LT"/>
        </w:rPr>
        <w:t>06</w:t>
      </w:r>
      <w:r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 </w:t>
      </w:r>
      <w:r w:rsidRPr="00D1552A">
        <w:rPr>
          <w:i/>
          <w:iCs/>
          <w:color w:val="000000"/>
          <w:sz w:val="24"/>
          <w:szCs w:val="24"/>
          <w:shd w:val="clear" w:color="auto" w:fill="FBFBFB"/>
          <w:lang w:val="lt-LT"/>
        </w:rPr>
        <w:t>29 įsakymu Nr. Į-50/2026</w:t>
      </w:r>
    </w:p>
    <w:p w14:paraId="4D247CED" w14:textId="2226CD82" w:rsidR="00C23369" w:rsidRDefault="00C23369" w:rsidP="00FC2CEF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  <w:r w:rsidRPr="00A96656">
        <w:rPr>
          <w:color w:val="000000"/>
          <w:sz w:val="24"/>
          <w:szCs w:val="24"/>
          <w:shd w:val="clear" w:color="auto" w:fill="FBFBFB"/>
          <w:lang w:val="fi-FI"/>
        </w:rPr>
        <w:t>2.18</w:t>
      </w:r>
      <w:r w:rsidRPr="00A67C36">
        <w:rPr>
          <w:color w:val="000000"/>
          <w:sz w:val="24"/>
          <w:szCs w:val="24"/>
          <w:shd w:val="clear" w:color="auto" w:fill="FBFBFB"/>
          <w:lang w:val="lt-LT"/>
        </w:rPr>
        <w:t>. Personalo komandiravimas.</w:t>
      </w:r>
    </w:p>
    <w:p w14:paraId="09EA1174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KEISTA:</w:t>
      </w:r>
    </w:p>
    <w:p w14:paraId="73AC42D7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2025 05 09 įsakymu Nr. </w:t>
      </w:r>
      <w:r w:rsidRPr="00B833AF">
        <w:rPr>
          <w:i/>
          <w:iCs/>
          <w:color w:val="000000"/>
          <w:sz w:val="24"/>
          <w:szCs w:val="24"/>
          <w:shd w:val="clear" w:color="auto" w:fill="FBFBFB"/>
          <w:lang w:val="lt-LT"/>
        </w:rPr>
        <w:t>Į-39/2025</w:t>
      </w:r>
    </w:p>
    <w:p w14:paraId="692D4CD9" w14:textId="77777777" w:rsidR="00A67C36" w:rsidRPr="00C23369" w:rsidRDefault="00A67C36" w:rsidP="00FC2CEF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shd w:val="clear" w:color="auto" w:fill="FBFBFB"/>
          <w:lang w:val="lt-LT"/>
        </w:rPr>
      </w:pPr>
    </w:p>
    <w:p w14:paraId="66AF7108" w14:textId="77777777" w:rsidR="00006F2E" w:rsidRDefault="00101892" w:rsidP="00FC2CEF">
      <w:pPr>
        <w:pStyle w:val="ListParagraph"/>
        <w:spacing w:line="276" w:lineRule="auto"/>
        <w:ind w:left="0" w:firstLine="851"/>
        <w:jc w:val="both"/>
        <w:rPr>
          <w:color w:val="000000"/>
          <w:sz w:val="24"/>
          <w:szCs w:val="24"/>
          <w:lang w:val="lt-LT" w:eastAsia="en-GB"/>
        </w:rPr>
      </w:pPr>
      <w:r>
        <w:rPr>
          <w:color w:val="000000"/>
          <w:sz w:val="24"/>
          <w:szCs w:val="24"/>
          <w:lang w:val="lt-LT" w:eastAsia="en-GB"/>
        </w:rPr>
        <w:t xml:space="preserve">3. T v i r t i n u </w:t>
      </w:r>
      <w:r w:rsidR="0075213A" w:rsidRPr="0075213A">
        <w:rPr>
          <w:color w:val="000000"/>
          <w:sz w:val="24"/>
          <w:szCs w:val="24"/>
          <w:lang w:val="lt-LT" w:eastAsia="en-GB"/>
        </w:rPr>
        <w:t>Rengiamų dokumentų form</w:t>
      </w:r>
      <w:r w:rsidR="00C23369">
        <w:rPr>
          <w:color w:val="000000"/>
          <w:sz w:val="24"/>
          <w:szCs w:val="24"/>
          <w:lang w:val="lt-LT" w:eastAsia="en-GB"/>
        </w:rPr>
        <w:t>as (pridedama)</w:t>
      </w:r>
      <w:r>
        <w:rPr>
          <w:color w:val="000000"/>
          <w:sz w:val="24"/>
          <w:szCs w:val="24"/>
          <w:lang w:val="lt-LT" w:eastAsia="en-GB"/>
        </w:rPr>
        <w:t>:</w:t>
      </w:r>
    </w:p>
    <w:p w14:paraId="7AC53889" w14:textId="63A5B220" w:rsidR="00006F2E" w:rsidRDefault="00C23369" w:rsidP="00FC2CEF">
      <w:pPr>
        <w:pStyle w:val="ListParagraph"/>
        <w:spacing w:line="276" w:lineRule="auto"/>
        <w:ind w:left="0" w:firstLine="851"/>
        <w:jc w:val="both"/>
        <w:rPr>
          <w:bCs/>
          <w:kern w:val="2"/>
          <w:sz w:val="24"/>
          <w:szCs w:val="24"/>
          <w:lang w:val="lt-LT"/>
        </w:rPr>
      </w:pPr>
      <w:r>
        <w:rPr>
          <w:color w:val="000000"/>
          <w:sz w:val="24"/>
          <w:szCs w:val="24"/>
          <w:lang w:val="lt-LT" w:eastAsia="en-GB"/>
        </w:rPr>
        <w:t xml:space="preserve">3.1. </w:t>
      </w:r>
      <w:r w:rsidR="00006F2E">
        <w:rPr>
          <w:color w:val="000000"/>
          <w:sz w:val="24"/>
          <w:szCs w:val="24"/>
          <w:lang w:val="lt-LT" w:eastAsia="en-GB"/>
        </w:rPr>
        <w:t>F1.1. G</w:t>
      </w:r>
      <w:r w:rsidR="00006F2E" w:rsidRPr="00006F2E">
        <w:rPr>
          <w:bCs/>
          <w:kern w:val="2"/>
          <w:sz w:val="24"/>
          <w:szCs w:val="24"/>
          <w:lang w:val="lt-LT"/>
        </w:rPr>
        <w:t>autos dokumentacijos vertinimo aktas</w:t>
      </w:r>
      <w:r w:rsidR="00006F2E">
        <w:rPr>
          <w:bCs/>
          <w:kern w:val="2"/>
          <w:sz w:val="24"/>
          <w:szCs w:val="24"/>
          <w:lang w:val="lt-LT"/>
        </w:rPr>
        <w:t>;</w:t>
      </w:r>
    </w:p>
    <w:p w14:paraId="6B96772F" w14:textId="4123651B" w:rsidR="00006F2E" w:rsidRDefault="00006F2E" w:rsidP="00C805A3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bCs/>
          <w:kern w:val="2"/>
          <w:sz w:val="24"/>
          <w:szCs w:val="24"/>
          <w:lang w:val="lt-LT"/>
        </w:rPr>
        <w:t xml:space="preserve">3.2. F1.2. </w:t>
      </w:r>
      <w:r w:rsidRPr="00691251">
        <w:rPr>
          <w:sz w:val="24"/>
          <w:szCs w:val="24"/>
          <w:lang w:val="lt-LT"/>
        </w:rPr>
        <w:t>P</w:t>
      </w:r>
      <w:r w:rsidR="00691251" w:rsidRPr="00691251">
        <w:rPr>
          <w:sz w:val="24"/>
          <w:szCs w:val="24"/>
          <w:lang w:val="lt-LT"/>
        </w:rPr>
        <w:t>rojektavimo priežiūros ataskaita;</w:t>
      </w:r>
    </w:p>
    <w:p w14:paraId="47E3D5BF" w14:textId="78408D31" w:rsidR="00C805A3" w:rsidRPr="00691251" w:rsidRDefault="00C805A3" w:rsidP="00FC2CEF">
      <w:pPr>
        <w:spacing w:line="276" w:lineRule="auto"/>
        <w:ind w:firstLine="851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3.3. F1.3. Mokėjimų suvestinė;</w:t>
      </w:r>
    </w:p>
    <w:p w14:paraId="19D7616C" w14:textId="62A01AAA" w:rsidR="005F3ADD" w:rsidRPr="00691251" w:rsidRDefault="00006F2E" w:rsidP="00FC2CEF">
      <w:pPr>
        <w:spacing w:line="276" w:lineRule="auto"/>
        <w:ind w:firstLine="851"/>
        <w:rPr>
          <w:kern w:val="2"/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4</w:t>
      </w:r>
      <w:r w:rsidRPr="00691251">
        <w:rPr>
          <w:sz w:val="24"/>
          <w:szCs w:val="24"/>
          <w:lang w:val="lt-LT"/>
        </w:rPr>
        <w:t xml:space="preserve">. F2.1. </w:t>
      </w:r>
      <w:r w:rsidRPr="00691251">
        <w:rPr>
          <w:kern w:val="2"/>
          <w:sz w:val="24"/>
          <w:szCs w:val="24"/>
          <w:lang w:val="lt-LT"/>
        </w:rPr>
        <w:t>G</w:t>
      </w:r>
      <w:r w:rsidR="00691251" w:rsidRPr="00691251">
        <w:rPr>
          <w:kern w:val="2"/>
          <w:sz w:val="24"/>
          <w:szCs w:val="24"/>
          <w:lang w:val="lt-LT"/>
        </w:rPr>
        <w:t>autos dokumentacijos vertinimo aktas;</w:t>
      </w:r>
    </w:p>
    <w:p w14:paraId="60847F0B" w14:textId="01BFBDAA" w:rsidR="005F3ADD" w:rsidRPr="00691251" w:rsidRDefault="00006F2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kern w:val="2"/>
          <w:sz w:val="24"/>
          <w:szCs w:val="24"/>
          <w:lang w:val="lt-LT"/>
        </w:rPr>
        <w:t>3.</w:t>
      </w:r>
      <w:r w:rsidR="00C805A3">
        <w:rPr>
          <w:kern w:val="2"/>
          <w:sz w:val="24"/>
          <w:szCs w:val="24"/>
          <w:lang w:val="lt-LT"/>
        </w:rPr>
        <w:t>5</w:t>
      </w:r>
      <w:r w:rsidRPr="00691251">
        <w:rPr>
          <w:kern w:val="2"/>
          <w:sz w:val="24"/>
          <w:szCs w:val="24"/>
          <w:lang w:val="lt-LT"/>
        </w:rPr>
        <w:t xml:space="preserve">. </w:t>
      </w:r>
      <w:r w:rsidR="005F3ADD" w:rsidRPr="00691251">
        <w:rPr>
          <w:kern w:val="2"/>
          <w:sz w:val="24"/>
          <w:szCs w:val="24"/>
          <w:lang w:val="lt-LT"/>
        </w:rPr>
        <w:t xml:space="preserve">F2.2. </w:t>
      </w:r>
      <w:r w:rsidR="005F3ADD" w:rsidRPr="00691251">
        <w:rPr>
          <w:sz w:val="24"/>
          <w:szCs w:val="24"/>
          <w:lang w:val="lt-LT"/>
        </w:rPr>
        <w:t>U</w:t>
      </w:r>
      <w:r w:rsidR="00691251" w:rsidRPr="00691251">
        <w:rPr>
          <w:sz w:val="24"/>
          <w:szCs w:val="24"/>
          <w:lang w:val="lt-LT"/>
        </w:rPr>
        <w:t>žbaigto tvarkybos darbų objekto ataskaita;</w:t>
      </w:r>
    </w:p>
    <w:p w14:paraId="21A3440D" w14:textId="3C3BFAB8" w:rsidR="005F3ADD" w:rsidRPr="00691251" w:rsidRDefault="005F3ADD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6</w:t>
      </w:r>
      <w:r w:rsidRPr="00691251">
        <w:rPr>
          <w:sz w:val="24"/>
          <w:szCs w:val="24"/>
          <w:lang w:val="lt-LT"/>
        </w:rPr>
        <w:t>. F3.1. Projekto įgyvendinimo planas;</w:t>
      </w:r>
    </w:p>
    <w:p w14:paraId="3E22347E" w14:textId="390E0BD7" w:rsidR="005F3ADD" w:rsidRPr="00691251" w:rsidRDefault="005F3ADD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7</w:t>
      </w:r>
      <w:r w:rsidRPr="00691251">
        <w:rPr>
          <w:sz w:val="24"/>
          <w:szCs w:val="24"/>
          <w:lang w:val="lt-LT"/>
        </w:rPr>
        <w:t>. F4.1. KM pavedimo ataskaita;</w:t>
      </w:r>
    </w:p>
    <w:p w14:paraId="5BD3B69C" w14:textId="2017CF21" w:rsidR="005F3ADD" w:rsidRPr="00691251" w:rsidRDefault="005F3ADD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8</w:t>
      </w:r>
      <w:r w:rsidRPr="00691251">
        <w:rPr>
          <w:sz w:val="24"/>
          <w:szCs w:val="24"/>
          <w:lang w:val="lt-LT"/>
        </w:rPr>
        <w:t>. F5.1. Kultūros paveldo objektų, kuriuose atliekami prevencinės priežiūros darbai, sąrašas;</w:t>
      </w:r>
    </w:p>
    <w:p w14:paraId="6C16A3BB" w14:textId="0CEDED7F" w:rsidR="005F3ADD" w:rsidRPr="00691251" w:rsidRDefault="005F3ADD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9</w:t>
      </w:r>
      <w:r w:rsidRPr="00691251">
        <w:rPr>
          <w:sz w:val="24"/>
          <w:szCs w:val="24"/>
          <w:lang w:val="lt-LT"/>
        </w:rPr>
        <w:t>. F5.2. Komandų vizitų grafikas;</w:t>
      </w:r>
    </w:p>
    <w:p w14:paraId="5EC3BE11" w14:textId="5A6D9E9D" w:rsidR="005F3ADD" w:rsidRPr="00691251" w:rsidRDefault="005F3ADD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10</w:t>
      </w:r>
      <w:r w:rsidRPr="00691251">
        <w:rPr>
          <w:sz w:val="24"/>
          <w:szCs w:val="24"/>
          <w:lang w:val="lt-LT"/>
        </w:rPr>
        <w:t>. F5.3. Objekto duomenų lentelė;</w:t>
      </w:r>
    </w:p>
    <w:p w14:paraId="61430FB7" w14:textId="39D0B23E" w:rsidR="005F3ADD" w:rsidRPr="00691251" w:rsidRDefault="005F3ADD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3.1</w:t>
      </w:r>
      <w:r w:rsidR="00C805A3">
        <w:rPr>
          <w:sz w:val="24"/>
          <w:szCs w:val="24"/>
          <w:lang w:val="lt-LT"/>
        </w:rPr>
        <w:t>1</w:t>
      </w:r>
      <w:r w:rsidRPr="00691251">
        <w:rPr>
          <w:sz w:val="24"/>
          <w:szCs w:val="24"/>
          <w:lang w:val="lt-LT"/>
        </w:rPr>
        <w:t>. F5.4. B</w:t>
      </w:r>
      <w:r w:rsidR="00691251" w:rsidRPr="00691251">
        <w:rPr>
          <w:sz w:val="24"/>
          <w:szCs w:val="24"/>
          <w:lang w:val="lt-LT"/>
        </w:rPr>
        <w:t>ūklės vertinimo ataskaita ir kalendorinis priežiūros planas;</w:t>
      </w:r>
    </w:p>
    <w:p w14:paraId="6E2BAF1E" w14:textId="5024DFDF" w:rsidR="00C805A3" w:rsidRDefault="005F3ADD" w:rsidP="00C805A3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3.1</w:t>
      </w:r>
      <w:r w:rsidR="00C805A3">
        <w:rPr>
          <w:sz w:val="24"/>
          <w:szCs w:val="24"/>
          <w:lang w:val="lt-LT"/>
        </w:rPr>
        <w:t>2</w:t>
      </w:r>
      <w:r w:rsidRPr="00691251">
        <w:rPr>
          <w:sz w:val="24"/>
          <w:szCs w:val="24"/>
          <w:lang w:val="lt-LT"/>
        </w:rPr>
        <w:t>. F5.</w:t>
      </w:r>
      <w:r w:rsidR="00C805A3">
        <w:rPr>
          <w:sz w:val="24"/>
          <w:szCs w:val="24"/>
          <w:lang w:val="lt-LT"/>
        </w:rPr>
        <w:t>5.Atlikti darbai</w:t>
      </w:r>
    </w:p>
    <w:p w14:paraId="2BB6C421" w14:textId="1F6EE0DB" w:rsidR="00C805A3" w:rsidRDefault="00C805A3" w:rsidP="00C805A3">
      <w:pPr>
        <w:spacing w:line="276" w:lineRule="auto"/>
        <w:ind w:firstLine="851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3.13. F5.6. Rekomendacijų laikymosi anketa</w:t>
      </w:r>
    </w:p>
    <w:p w14:paraId="2DA3286D" w14:textId="1CD9921F" w:rsidR="005F3ADD" w:rsidRPr="00691251" w:rsidRDefault="00C805A3" w:rsidP="00FC2CEF">
      <w:pPr>
        <w:spacing w:line="276" w:lineRule="auto"/>
        <w:ind w:firstLine="851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3.14. F5.7. </w:t>
      </w:r>
      <w:r w:rsidR="005F3ADD" w:rsidRPr="00691251">
        <w:rPr>
          <w:sz w:val="24"/>
          <w:szCs w:val="24"/>
          <w:lang w:val="lt-LT"/>
        </w:rPr>
        <w:t>FIXUS Mobilis ataskaitų registras;</w:t>
      </w:r>
    </w:p>
    <w:p w14:paraId="26FB3616" w14:textId="421A4EED" w:rsidR="005F3ADD" w:rsidRPr="00691251" w:rsidRDefault="005F3ADD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3.1</w:t>
      </w:r>
      <w:r w:rsidR="00C805A3">
        <w:rPr>
          <w:sz w:val="24"/>
          <w:szCs w:val="24"/>
          <w:lang w:val="lt-LT"/>
        </w:rPr>
        <w:t>5</w:t>
      </w:r>
      <w:r w:rsidRPr="00691251">
        <w:rPr>
          <w:sz w:val="24"/>
          <w:szCs w:val="24"/>
          <w:lang w:val="lt-LT"/>
        </w:rPr>
        <w:t>. F6.1. Renginių grafikas;</w:t>
      </w:r>
    </w:p>
    <w:p w14:paraId="4193F279" w14:textId="052B7568" w:rsidR="005F3ADD" w:rsidRPr="00691251" w:rsidRDefault="005F3ADD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3.1</w:t>
      </w:r>
      <w:r w:rsidR="00C805A3">
        <w:rPr>
          <w:sz w:val="24"/>
          <w:szCs w:val="24"/>
          <w:lang w:val="lt-LT"/>
        </w:rPr>
        <w:t>6</w:t>
      </w:r>
      <w:r w:rsidRPr="00691251">
        <w:rPr>
          <w:sz w:val="24"/>
          <w:szCs w:val="24"/>
          <w:lang w:val="lt-LT"/>
        </w:rPr>
        <w:t xml:space="preserve">. </w:t>
      </w:r>
      <w:r w:rsidR="009500CE" w:rsidRPr="00691251">
        <w:rPr>
          <w:sz w:val="24"/>
          <w:szCs w:val="24"/>
          <w:lang w:val="lt-LT"/>
        </w:rPr>
        <w:t>F6.2. Renginio dalyvių sąrašas;</w:t>
      </w:r>
    </w:p>
    <w:p w14:paraId="4B993215" w14:textId="547653A5" w:rsidR="009500CE" w:rsidRPr="00691251" w:rsidRDefault="009500C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3.1</w:t>
      </w:r>
      <w:r w:rsidR="00C805A3">
        <w:rPr>
          <w:sz w:val="24"/>
          <w:szCs w:val="24"/>
          <w:lang w:val="lt-LT"/>
        </w:rPr>
        <w:t>7</w:t>
      </w:r>
      <w:r w:rsidRPr="00691251">
        <w:rPr>
          <w:sz w:val="24"/>
          <w:szCs w:val="24"/>
          <w:lang w:val="lt-LT"/>
        </w:rPr>
        <w:t xml:space="preserve">. F7.1. </w:t>
      </w:r>
      <w:r w:rsidR="00C805A3">
        <w:rPr>
          <w:sz w:val="24"/>
          <w:szCs w:val="24"/>
          <w:lang w:val="lt-LT"/>
        </w:rPr>
        <w:t>Paslaugų užsakymas (</w:t>
      </w:r>
      <w:r w:rsidRPr="00691251">
        <w:rPr>
          <w:sz w:val="24"/>
          <w:szCs w:val="24"/>
          <w:lang w:val="lt-LT"/>
        </w:rPr>
        <w:t>Tyrimų sąmata</w:t>
      </w:r>
      <w:r w:rsidR="00C805A3">
        <w:rPr>
          <w:sz w:val="24"/>
          <w:szCs w:val="24"/>
          <w:lang w:val="lt-LT"/>
        </w:rPr>
        <w:t>)</w:t>
      </w:r>
      <w:r w:rsidRPr="00691251">
        <w:rPr>
          <w:sz w:val="24"/>
          <w:szCs w:val="24"/>
          <w:lang w:val="lt-LT"/>
        </w:rPr>
        <w:t>;</w:t>
      </w:r>
    </w:p>
    <w:p w14:paraId="6ED5D037" w14:textId="4AF5BC8B" w:rsidR="009500CE" w:rsidRPr="00691251" w:rsidRDefault="009500C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3.1</w:t>
      </w:r>
      <w:r w:rsidR="00C805A3">
        <w:rPr>
          <w:sz w:val="24"/>
          <w:szCs w:val="24"/>
          <w:lang w:val="lt-LT"/>
        </w:rPr>
        <w:t>8</w:t>
      </w:r>
      <w:r w:rsidRPr="00691251">
        <w:rPr>
          <w:sz w:val="24"/>
          <w:szCs w:val="24"/>
          <w:lang w:val="lt-LT"/>
        </w:rPr>
        <w:t>. F7.2. Tyrimams sunaudotų medžiagų suvestinė;</w:t>
      </w:r>
    </w:p>
    <w:p w14:paraId="72CC97AF" w14:textId="000CAE20" w:rsidR="009500CE" w:rsidRPr="00691251" w:rsidRDefault="009500C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3.1</w:t>
      </w:r>
      <w:r w:rsidR="00C805A3">
        <w:rPr>
          <w:sz w:val="24"/>
          <w:szCs w:val="24"/>
          <w:lang w:val="lt-LT"/>
        </w:rPr>
        <w:t>9</w:t>
      </w:r>
      <w:r w:rsidRPr="00691251">
        <w:rPr>
          <w:sz w:val="24"/>
          <w:szCs w:val="24"/>
          <w:lang w:val="lt-LT"/>
        </w:rPr>
        <w:t>. F8.1. Skyriaus, tarnybos veiklos ataskaita (ketvirčio, metų);</w:t>
      </w:r>
    </w:p>
    <w:p w14:paraId="64473CA6" w14:textId="7EC546CB" w:rsidR="009500CE" w:rsidRDefault="009500CE" w:rsidP="00FC2CEF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20</w:t>
      </w:r>
      <w:r w:rsidRPr="00691251">
        <w:rPr>
          <w:sz w:val="24"/>
          <w:szCs w:val="24"/>
          <w:lang w:val="lt-LT"/>
        </w:rPr>
        <w:t xml:space="preserve">. F8.2. </w:t>
      </w:r>
      <w:r w:rsidR="00691251">
        <w:rPr>
          <w:sz w:val="24"/>
          <w:szCs w:val="24"/>
          <w:lang w:val="lt-LT"/>
        </w:rPr>
        <w:t>K</w:t>
      </w:r>
      <w:r w:rsidR="00691251" w:rsidRPr="00691251">
        <w:rPr>
          <w:sz w:val="24"/>
          <w:szCs w:val="24"/>
          <w:lang w:val="lt-LT"/>
        </w:rPr>
        <w:t>ultūros</w:t>
      </w:r>
      <w:r w:rsidR="00691251">
        <w:rPr>
          <w:sz w:val="24"/>
          <w:szCs w:val="24"/>
          <w:lang w:val="lt-LT"/>
        </w:rPr>
        <w:t xml:space="preserve"> </w:t>
      </w:r>
      <w:r w:rsidR="00691251" w:rsidRPr="00691251">
        <w:rPr>
          <w:sz w:val="24"/>
          <w:szCs w:val="24"/>
          <w:lang w:val="lt-LT"/>
        </w:rPr>
        <w:t>infrastruktūros centro ............ m. darbų objektuose paskirstymo matrica;</w:t>
      </w:r>
    </w:p>
    <w:p w14:paraId="21143760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1F9D110E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fi-FI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fi-FI"/>
        </w:rPr>
        <w:t>sakymu Nr. Į-48/2025</w:t>
      </w:r>
    </w:p>
    <w:p w14:paraId="5986BD2C" w14:textId="77777777" w:rsidR="004A3169" w:rsidRPr="00691251" w:rsidRDefault="004A3169" w:rsidP="00FC2CEF">
      <w:pPr>
        <w:spacing w:line="276" w:lineRule="auto"/>
        <w:ind w:firstLine="851"/>
        <w:jc w:val="both"/>
        <w:rPr>
          <w:sz w:val="24"/>
          <w:szCs w:val="24"/>
          <w:lang w:val="lt-LT"/>
        </w:rPr>
      </w:pPr>
    </w:p>
    <w:p w14:paraId="0B809F1E" w14:textId="1B3E0251" w:rsidR="009500CE" w:rsidRPr="00691251" w:rsidRDefault="009500CE" w:rsidP="007B46FB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21</w:t>
      </w:r>
      <w:r w:rsidRPr="00691251">
        <w:rPr>
          <w:sz w:val="24"/>
          <w:szCs w:val="24"/>
          <w:lang w:val="lt-LT"/>
        </w:rPr>
        <w:t>. F8.3. Pasiūlymų metinio veiklos plano sudarymui ir padalinio metinis  veiklos planas;</w:t>
      </w:r>
    </w:p>
    <w:p w14:paraId="7BE39596" w14:textId="1196C225" w:rsidR="009500CE" w:rsidRPr="00691251" w:rsidRDefault="009500C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22</w:t>
      </w:r>
      <w:r w:rsidRPr="00691251">
        <w:rPr>
          <w:sz w:val="24"/>
          <w:szCs w:val="24"/>
          <w:lang w:val="lt-LT"/>
        </w:rPr>
        <w:t>. F8.4. Lūkesčių (rezultatų) įvykdymas;</w:t>
      </w:r>
    </w:p>
    <w:p w14:paraId="01AF4E1D" w14:textId="2F63A828" w:rsidR="009500CE" w:rsidRPr="00691251" w:rsidRDefault="009500C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3.2</w:t>
      </w:r>
      <w:r w:rsidR="00C805A3">
        <w:rPr>
          <w:sz w:val="24"/>
          <w:szCs w:val="24"/>
          <w:lang w:val="lt-LT"/>
        </w:rPr>
        <w:t>3</w:t>
      </w:r>
      <w:r w:rsidRPr="00691251">
        <w:rPr>
          <w:sz w:val="24"/>
          <w:szCs w:val="24"/>
          <w:lang w:val="lt-LT"/>
        </w:rPr>
        <w:t>. F8.5.1. Techninės priežiūros tarnybos savaitinė veiklos ataskaita;</w:t>
      </w:r>
    </w:p>
    <w:p w14:paraId="1FA8BAD3" w14:textId="6563E912" w:rsidR="009500CE" w:rsidRPr="00691251" w:rsidRDefault="009500C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3.2</w:t>
      </w:r>
      <w:r w:rsidR="00C805A3">
        <w:rPr>
          <w:sz w:val="24"/>
          <w:szCs w:val="24"/>
          <w:lang w:val="lt-LT"/>
        </w:rPr>
        <w:t>4</w:t>
      </w:r>
      <w:r w:rsidRPr="00691251">
        <w:rPr>
          <w:sz w:val="24"/>
          <w:szCs w:val="24"/>
          <w:lang w:val="lt-LT"/>
        </w:rPr>
        <w:t>. F8.5.2. Projektų valdymo tarnybos savaitinė veiklos ataskaita;</w:t>
      </w:r>
    </w:p>
    <w:p w14:paraId="2903704D" w14:textId="1A1BABC3" w:rsidR="009500CE" w:rsidRDefault="00CD663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A67C36">
        <w:rPr>
          <w:sz w:val="24"/>
          <w:szCs w:val="24"/>
          <w:lang w:val="lt-LT"/>
        </w:rPr>
        <w:t>3.2</w:t>
      </w:r>
      <w:r w:rsidR="00C805A3" w:rsidRPr="00A67C36">
        <w:rPr>
          <w:sz w:val="24"/>
          <w:szCs w:val="24"/>
          <w:lang w:val="lt-LT"/>
        </w:rPr>
        <w:t>5</w:t>
      </w:r>
      <w:r w:rsidRPr="00A67C36">
        <w:rPr>
          <w:sz w:val="24"/>
          <w:szCs w:val="24"/>
          <w:lang w:val="lt-LT"/>
        </w:rPr>
        <w:t>. F8.5.3. Projektavimo priežiūros ta</w:t>
      </w:r>
      <w:r w:rsidR="00691251" w:rsidRPr="00A67C36">
        <w:rPr>
          <w:sz w:val="24"/>
          <w:szCs w:val="24"/>
          <w:lang w:val="lt-LT"/>
        </w:rPr>
        <w:t>r</w:t>
      </w:r>
      <w:r w:rsidRPr="00A67C36">
        <w:rPr>
          <w:sz w:val="24"/>
          <w:szCs w:val="24"/>
          <w:lang w:val="lt-LT"/>
        </w:rPr>
        <w:t>nybos savaitinė veiklos ataskaita;</w:t>
      </w:r>
    </w:p>
    <w:p w14:paraId="4F8FF7FA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KEISTA:</w:t>
      </w:r>
    </w:p>
    <w:p w14:paraId="612907C3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2025 05 09 įsakymu Nr. </w:t>
      </w:r>
      <w:r w:rsidRPr="00A96656">
        <w:rPr>
          <w:i/>
          <w:iCs/>
          <w:color w:val="000000"/>
          <w:sz w:val="24"/>
          <w:szCs w:val="24"/>
          <w:shd w:val="clear" w:color="auto" w:fill="FBFBFB"/>
          <w:lang w:val="fi-FI"/>
        </w:rPr>
        <w:t>Į-39/2025</w:t>
      </w:r>
    </w:p>
    <w:p w14:paraId="796FC2C5" w14:textId="77777777" w:rsidR="00A67C36" w:rsidRPr="00691251" w:rsidRDefault="00A67C36" w:rsidP="00FC2CEF">
      <w:pPr>
        <w:spacing w:line="276" w:lineRule="auto"/>
        <w:ind w:firstLine="851"/>
        <w:rPr>
          <w:sz w:val="24"/>
          <w:szCs w:val="24"/>
          <w:lang w:val="lt-LT"/>
        </w:rPr>
      </w:pPr>
    </w:p>
    <w:p w14:paraId="0738DBD8" w14:textId="364F6D89" w:rsidR="00CD663E" w:rsidRPr="00691251" w:rsidRDefault="00CD663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3.2</w:t>
      </w:r>
      <w:r w:rsidR="00C805A3">
        <w:rPr>
          <w:sz w:val="24"/>
          <w:szCs w:val="24"/>
          <w:lang w:val="lt-LT"/>
        </w:rPr>
        <w:t>6</w:t>
      </w:r>
      <w:r w:rsidRPr="00691251">
        <w:rPr>
          <w:sz w:val="24"/>
          <w:szCs w:val="24"/>
          <w:lang w:val="lt-LT"/>
        </w:rPr>
        <w:t>. F8.5.4. Statybos sutarčių administravimo skyriaus savaitinė veiklos ataskaita;</w:t>
      </w:r>
    </w:p>
    <w:p w14:paraId="23BAEB87" w14:textId="1E2BFF7B" w:rsidR="00CD663E" w:rsidRPr="00691251" w:rsidRDefault="00CD663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3.2</w:t>
      </w:r>
      <w:r w:rsidR="00C805A3">
        <w:rPr>
          <w:sz w:val="24"/>
          <w:szCs w:val="24"/>
          <w:lang w:val="lt-LT"/>
        </w:rPr>
        <w:t>7</w:t>
      </w:r>
      <w:r w:rsidRPr="00691251">
        <w:rPr>
          <w:sz w:val="24"/>
          <w:szCs w:val="24"/>
          <w:lang w:val="lt-LT"/>
        </w:rPr>
        <w:t>. F8.5.5. Administravimo skyriaus savaitinė veiklos ataskaita;</w:t>
      </w:r>
    </w:p>
    <w:p w14:paraId="6DF1A139" w14:textId="1DCBF76F" w:rsidR="00CD663E" w:rsidRPr="00691251" w:rsidRDefault="00CD663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lastRenderedPageBreak/>
        <w:t>3.2</w:t>
      </w:r>
      <w:r w:rsidR="00C805A3">
        <w:rPr>
          <w:sz w:val="24"/>
          <w:szCs w:val="24"/>
          <w:lang w:val="lt-LT"/>
        </w:rPr>
        <w:t>8</w:t>
      </w:r>
      <w:r w:rsidRPr="00691251">
        <w:rPr>
          <w:sz w:val="24"/>
          <w:szCs w:val="24"/>
          <w:lang w:val="lt-LT"/>
        </w:rPr>
        <w:t>. F8.5.5.1. n metų programos sąmatos ir jų vykdymas;</w:t>
      </w:r>
    </w:p>
    <w:p w14:paraId="2F3C7075" w14:textId="35FAF633" w:rsidR="00CD663E" w:rsidRPr="00691251" w:rsidRDefault="00CD663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3.2</w:t>
      </w:r>
      <w:r w:rsidR="00C805A3">
        <w:rPr>
          <w:sz w:val="24"/>
          <w:szCs w:val="24"/>
          <w:lang w:val="lt-LT"/>
        </w:rPr>
        <w:t>9</w:t>
      </w:r>
      <w:r w:rsidRPr="00691251">
        <w:rPr>
          <w:sz w:val="24"/>
          <w:szCs w:val="24"/>
          <w:lang w:val="lt-LT"/>
        </w:rPr>
        <w:t>. F8.5.5.2. Atlikti tvarkybos darbai.</w:t>
      </w:r>
    </w:p>
    <w:p w14:paraId="7E0F3D6D" w14:textId="565840B1" w:rsidR="00CD663E" w:rsidRPr="00691251" w:rsidRDefault="00CD663E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30</w:t>
      </w:r>
      <w:r w:rsidRPr="00691251">
        <w:rPr>
          <w:sz w:val="24"/>
          <w:szCs w:val="24"/>
          <w:lang w:val="lt-LT"/>
        </w:rPr>
        <w:t>.  F8.5</w:t>
      </w:r>
      <w:r w:rsidR="0048611B" w:rsidRPr="00691251">
        <w:rPr>
          <w:sz w:val="24"/>
          <w:szCs w:val="24"/>
          <w:lang w:val="lt-LT"/>
        </w:rPr>
        <w:t>.</w:t>
      </w:r>
      <w:r w:rsidRPr="00691251">
        <w:rPr>
          <w:sz w:val="24"/>
          <w:szCs w:val="24"/>
          <w:lang w:val="lt-LT"/>
        </w:rPr>
        <w:t>7.</w:t>
      </w:r>
      <w:r w:rsidR="0048611B" w:rsidRPr="00691251">
        <w:rPr>
          <w:sz w:val="24"/>
          <w:szCs w:val="24"/>
          <w:lang w:val="lt-LT"/>
        </w:rPr>
        <w:t xml:space="preserve"> FIXUS Mobilis savaitinė ataskaita;</w:t>
      </w:r>
    </w:p>
    <w:p w14:paraId="2D914B92" w14:textId="0B599696" w:rsidR="0048611B" w:rsidRPr="00691251" w:rsidRDefault="0048611B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31</w:t>
      </w:r>
      <w:r w:rsidRPr="00691251">
        <w:rPr>
          <w:sz w:val="24"/>
          <w:szCs w:val="24"/>
          <w:lang w:val="lt-LT"/>
        </w:rPr>
        <w:t>. F8.6. KIC ataskaita;</w:t>
      </w:r>
    </w:p>
    <w:p w14:paraId="19C2BE9F" w14:textId="2C1028B0" w:rsidR="0048611B" w:rsidRPr="00691251" w:rsidRDefault="0048611B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32</w:t>
      </w:r>
      <w:r w:rsidRPr="00691251">
        <w:rPr>
          <w:sz w:val="24"/>
          <w:szCs w:val="24"/>
          <w:lang w:val="lt-LT"/>
        </w:rPr>
        <w:t>. F.9.1. Rizikų valdymo katalogas;</w:t>
      </w:r>
    </w:p>
    <w:p w14:paraId="4186CDDB" w14:textId="38DD93D7" w:rsidR="0048611B" w:rsidRDefault="0048611B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</w:t>
      </w:r>
      <w:r w:rsidR="00C805A3">
        <w:rPr>
          <w:sz w:val="24"/>
          <w:szCs w:val="24"/>
          <w:lang w:val="lt-LT"/>
        </w:rPr>
        <w:t>33</w:t>
      </w:r>
      <w:r w:rsidRPr="00691251">
        <w:rPr>
          <w:sz w:val="24"/>
          <w:szCs w:val="24"/>
          <w:lang w:val="lt-LT"/>
        </w:rPr>
        <w:t xml:space="preserve">. F11.1. </w:t>
      </w:r>
      <w:r w:rsidR="00C805A3">
        <w:rPr>
          <w:sz w:val="24"/>
          <w:szCs w:val="24"/>
          <w:lang w:val="lt-LT"/>
        </w:rPr>
        <w:t>Proceso rezultatai (</w:t>
      </w:r>
      <w:r w:rsidRPr="00691251">
        <w:rPr>
          <w:sz w:val="24"/>
          <w:szCs w:val="24"/>
          <w:lang w:val="lt-LT"/>
        </w:rPr>
        <w:t>Rodikliai</w:t>
      </w:r>
      <w:r w:rsidR="00C805A3">
        <w:rPr>
          <w:sz w:val="24"/>
          <w:szCs w:val="24"/>
          <w:lang w:val="lt-LT"/>
        </w:rPr>
        <w:t>)</w:t>
      </w:r>
      <w:r w:rsidRPr="00691251">
        <w:rPr>
          <w:sz w:val="24"/>
          <w:szCs w:val="24"/>
          <w:lang w:val="lt-LT"/>
        </w:rPr>
        <w:t>;</w:t>
      </w:r>
    </w:p>
    <w:p w14:paraId="21C9A18D" w14:textId="77777777" w:rsidR="004A3169" w:rsidRPr="00A67C3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lt-LT"/>
        </w:rPr>
      </w:pPr>
      <w:r w:rsidRPr="00A67C36">
        <w:rPr>
          <w:i/>
          <w:iCs/>
          <w:sz w:val="24"/>
          <w:szCs w:val="24"/>
          <w:lang w:val="lt-LT"/>
        </w:rPr>
        <w:t>KEISTA:</w:t>
      </w:r>
    </w:p>
    <w:p w14:paraId="4F4751B3" w14:textId="77777777" w:rsidR="004A3169" w:rsidRPr="00A96656" w:rsidRDefault="004A3169" w:rsidP="004A3169">
      <w:pPr>
        <w:spacing w:line="276" w:lineRule="auto"/>
        <w:ind w:firstLine="851"/>
        <w:jc w:val="right"/>
        <w:rPr>
          <w:i/>
          <w:iCs/>
          <w:sz w:val="24"/>
          <w:szCs w:val="24"/>
          <w:lang w:val="pt-PT"/>
        </w:rPr>
      </w:pPr>
      <w:r w:rsidRPr="00A67C36">
        <w:rPr>
          <w:i/>
          <w:iCs/>
          <w:sz w:val="24"/>
          <w:szCs w:val="24"/>
          <w:lang w:val="lt-LT"/>
        </w:rPr>
        <w:t>2025 05 29 į</w:t>
      </w:r>
      <w:r w:rsidRPr="00A96656">
        <w:rPr>
          <w:i/>
          <w:iCs/>
          <w:sz w:val="24"/>
          <w:szCs w:val="24"/>
          <w:lang w:val="lt-LT"/>
        </w:rPr>
        <w:t xml:space="preserve">sakymu Nr. </w:t>
      </w:r>
      <w:r w:rsidRPr="00A96656">
        <w:rPr>
          <w:i/>
          <w:iCs/>
          <w:sz w:val="24"/>
          <w:szCs w:val="24"/>
          <w:lang w:val="pt-PT"/>
        </w:rPr>
        <w:t>Į-48/2025</w:t>
      </w:r>
    </w:p>
    <w:p w14:paraId="1902F6FA" w14:textId="77777777" w:rsidR="004A3169" w:rsidRPr="00691251" w:rsidRDefault="004A3169" w:rsidP="00FC2CEF">
      <w:pPr>
        <w:spacing w:line="276" w:lineRule="auto"/>
        <w:ind w:firstLine="851"/>
        <w:rPr>
          <w:sz w:val="24"/>
          <w:szCs w:val="24"/>
          <w:lang w:val="lt-LT"/>
        </w:rPr>
      </w:pPr>
    </w:p>
    <w:p w14:paraId="0CC6E727" w14:textId="044B234F" w:rsidR="0048611B" w:rsidRPr="00691251" w:rsidRDefault="0048611B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3.3</w:t>
      </w:r>
      <w:r w:rsidR="00C805A3">
        <w:rPr>
          <w:sz w:val="24"/>
          <w:szCs w:val="24"/>
          <w:lang w:val="lt-LT"/>
        </w:rPr>
        <w:t>4</w:t>
      </w:r>
      <w:r w:rsidRPr="00691251">
        <w:rPr>
          <w:sz w:val="24"/>
          <w:szCs w:val="24"/>
          <w:lang w:val="lt-LT"/>
        </w:rPr>
        <w:t>1. F11.2. Vadovybinė analizė</w:t>
      </w:r>
      <w:r w:rsidR="00C805A3">
        <w:rPr>
          <w:sz w:val="24"/>
          <w:szCs w:val="24"/>
          <w:lang w:val="lt-LT"/>
        </w:rPr>
        <w:t xml:space="preserve"> ir išvados</w:t>
      </w:r>
      <w:r w:rsidRPr="00691251">
        <w:rPr>
          <w:sz w:val="24"/>
          <w:szCs w:val="24"/>
          <w:lang w:val="lt-LT"/>
        </w:rPr>
        <w:t>;</w:t>
      </w:r>
    </w:p>
    <w:p w14:paraId="1A5884D2" w14:textId="3C2BDE49" w:rsidR="0048611B" w:rsidRPr="00691251" w:rsidRDefault="0048611B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3.3</w:t>
      </w:r>
      <w:r w:rsidR="00C805A3">
        <w:rPr>
          <w:sz w:val="24"/>
          <w:szCs w:val="24"/>
          <w:lang w:val="lt-LT"/>
        </w:rPr>
        <w:t>5</w:t>
      </w:r>
      <w:r w:rsidRPr="00691251">
        <w:rPr>
          <w:sz w:val="24"/>
          <w:szCs w:val="24"/>
          <w:lang w:val="lt-LT"/>
        </w:rPr>
        <w:t>. F15.1. Audito radiniai;</w:t>
      </w:r>
    </w:p>
    <w:p w14:paraId="1D0C9C60" w14:textId="6F7EE60B" w:rsidR="0048611B" w:rsidRPr="00691251" w:rsidRDefault="0048611B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3.3</w:t>
      </w:r>
      <w:r w:rsidR="00C805A3">
        <w:rPr>
          <w:sz w:val="24"/>
          <w:szCs w:val="24"/>
          <w:lang w:val="lt-LT"/>
        </w:rPr>
        <w:t>6</w:t>
      </w:r>
      <w:r w:rsidRPr="00691251">
        <w:rPr>
          <w:sz w:val="24"/>
          <w:szCs w:val="24"/>
          <w:lang w:val="lt-LT"/>
        </w:rPr>
        <w:t>. F16.1. Priežasčių sisteminė analizė;</w:t>
      </w:r>
    </w:p>
    <w:p w14:paraId="44C4FD32" w14:textId="7ED60B19" w:rsidR="0048611B" w:rsidRPr="00691251" w:rsidRDefault="0048611B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691251">
        <w:rPr>
          <w:sz w:val="24"/>
          <w:szCs w:val="24"/>
          <w:lang w:val="lt-LT"/>
        </w:rPr>
        <w:t>3.3</w:t>
      </w:r>
      <w:r w:rsidR="00C805A3">
        <w:rPr>
          <w:sz w:val="24"/>
          <w:szCs w:val="24"/>
          <w:lang w:val="lt-LT"/>
        </w:rPr>
        <w:t>7</w:t>
      </w:r>
      <w:r w:rsidRPr="00691251">
        <w:rPr>
          <w:sz w:val="24"/>
          <w:szCs w:val="24"/>
          <w:lang w:val="lt-LT"/>
        </w:rPr>
        <w:t>. F18.1. Veiklos tobulinimo pasiūlymas;</w:t>
      </w:r>
    </w:p>
    <w:p w14:paraId="2BDAAFB4" w14:textId="36C87F86" w:rsidR="0048611B" w:rsidRPr="00A67C36" w:rsidRDefault="0048611B" w:rsidP="00C805A3">
      <w:pPr>
        <w:spacing w:line="276" w:lineRule="auto"/>
        <w:ind w:firstLine="851"/>
        <w:rPr>
          <w:sz w:val="24"/>
          <w:szCs w:val="24"/>
          <w:lang w:val="lt-LT"/>
        </w:rPr>
      </w:pPr>
      <w:r w:rsidRPr="00A67C36">
        <w:rPr>
          <w:sz w:val="24"/>
          <w:szCs w:val="24"/>
          <w:lang w:val="lt-LT"/>
        </w:rPr>
        <w:t>3.3</w:t>
      </w:r>
      <w:r w:rsidR="001548F4" w:rsidRPr="00A67C36">
        <w:rPr>
          <w:sz w:val="24"/>
          <w:szCs w:val="24"/>
          <w:lang w:val="lt-LT"/>
        </w:rPr>
        <w:t>8</w:t>
      </w:r>
      <w:r w:rsidRPr="00A67C36">
        <w:rPr>
          <w:sz w:val="24"/>
          <w:szCs w:val="24"/>
          <w:lang w:val="lt-LT"/>
        </w:rPr>
        <w:t>. F35.1. Prašymas dėl komandiruotės;</w:t>
      </w:r>
    </w:p>
    <w:p w14:paraId="29E1336F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KEISTA:</w:t>
      </w:r>
    </w:p>
    <w:p w14:paraId="3F7EF35B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2025 05 09 įsakymu Nr. </w:t>
      </w:r>
      <w:r w:rsidRPr="00A96656">
        <w:rPr>
          <w:i/>
          <w:iCs/>
          <w:color w:val="000000"/>
          <w:sz w:val="24"/>
          <w:szCs w:val="24"/>
          <w:shd w:val="clear" w:color="auto" w:fill="FBFBFB"/>
          <w:lang w:val="fi-FI"/>
        </w:rPr>
        <w:t>Į-39/2025</w:t>
      </w:r>
    </w:p>
    <w:p w14:paraId="0673F741" w14:textId="77777777" w:rsidR="00A67C36" w:rsidRPr="00A67C36" w:rsidRDefault="00A67C36" w:rsidP="00C805A3">
      <w:pPr>
        <w:spacing w:line="276" w:lineRule="auto"/>
        <w:ind w:firstLine="851"/>
        <w:rPr>
          <w:sz w:val="24"/>
          <w:szCs w:val="24"/>
          <w:lang w:val="lt-LT"/>
        </w:rPr>
      </w:pPr>
    </w:p>
    <w:p w14:paraId="7C39F9B7" w14:textId="522CD522" w:rsidR="00C805A3" w:rsidRPr="00A67C36" w:rsidRDefault="0048611B" w:rsidP="00C805A3">
      <w:pPr>
        <w:spacing w:line="276" w:lineRule="auto"/>
        <w:ind w:firstLine="851"/>
        <w:rPr>
          <w:sz w:val="24"/>
          <w:szCs w:val="24"/>
          <w:lang w:val="lt-LT"/>
        </w:rPr>
      </w:pPr>
      <w:r w:rsidRPr="00A67C36">
        <w:rPr>
          <w:sz w:val="24"/>
          <w:szCs w:val="24"/>
          <w:lang w:val="lt-LT"/>
        </w:rPr>
        <w:t>3.</w:t>
      </w:r>
      <w:r w:rsidR="001548F4" w:rsidRPr="00A67C36">
        <w:rPr>
          <w:sz w:val="24"/>
          <w:szCs w:val="24"/>
          <w:lang w:val="lt-LT"/>
        </w:rPr>
        <w:t>39</w:t>
      </w:r>
      <w:r w:rsidR="00FC2CEF" w:rsidRPr="00A67C36">
        <w:rPr>
          <w:sz w:val="24"/>
          <w:szCs w:val="24"/>
          <w:lang w:val="lt-LT"/>
        </w:rPr>
        <w:t>.</w:t>
      </w:r>
      <w:r w:rsidRPr="00A67C36">
        <w:rPr>
          <w:sz w:val="24"/>
          <w:szCs w:val="24"/>
          <w:lang w:val="lt-LT"/>
        </w:rPr>
        <w:t xml:space="preserve"> F35.2. </w:t>
      </w:r>
      <w:r w:rsidR="00C805A3" w:rsidRPr="00A67C36">
        <w:rPr>
          <w:sz w:val="24"/>
          <w:szCs w:val="24"/>
          <w:lang w:val="lt-LT"/>
        </w:rPr>
        <w:t>Prašymas dėl vykimo į priskirtus objektus;</w:t>
      </w:r>
    </w:p>
    <w:p w14:paraId="29D900A3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KEISTA:</w:t>
      </w:r>
    </w:p>
    <w:p w14:paraId="04FA4722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2025 05 09 įsakymu Nr. </w:t>
      </w:r>
      <w:r w:rsidRPr="00A96656">
        <w:rPr>
          <w:i/>
          <w:iCs/>
          <w:color w:val="000000"/>
          <w:sz w:val="24"/>
          <w:szCs w:val="24"/>
          <w:shd w:val="clear" w:color="auto" w:fill="FBFBFB"/>
          <w:lang w:val="fi-FI"/>
        </w:rPr>
        <w:t>Į-39/2025</w:t>
      </w:r>
    </w:p>
    <w:p w14:paraId="4030C3EC" w14:textId="77777777" w:rsidR="00A67C36" w:rsidRPr="00A67C36" w:rsidRDefault="00A67C36" w:rsidP="00C805A3">
      <w:pPr>
        <w:spacing w:line="276" w:lineRule="auto"/>
        <w:ind w:firstLine="851"/>
        <w:rPr>
          <w:sz w:val="24"/>
          <w:szCs w:val="24"/>
          <w:lang w:val="lt-LT"/>
        </w:rPr>
      </w:pPr>
    </w:p>
    <w:p w14:paraId="46044B2A" w14:textId="6865B432" w:rsidR="0048611B" w:rsidRPr="00A67C36" w:rsidRDefault="0048611B" w:rsidP="00FC2CEF">
      <w:pPr>
        <w:spacing w:line="276" w:lineRule="auto"/>
        <w:ind w:firstLine="851"/>
        <w:rPr>
          <w:sz w:val="24"/>
          <w:szCs w:val="24"/>
          <w:lang w:val="lt-LT"/>
        </w:rPr>
      </w:pPr>
      <w:r w:rsidRPr="00A67C36">
        <w:rPr>
          <w:sz w:val="24"/>
          <w:szCs w:val="24"/>
          <w:lang w:val="lt-LT"/>
        </w:rPr>
        <w:t>3.</w:t>
      </w:r>
      <w:r w:rsidR="00D17A1B" w:rsidRPr="00A67C36">
        <w:rPr>
          <w:sz w:val="24"/>
          <w:szCs w:val="24"/>
          <w:lang w:val="lt-LT"/>
        </w:rPr>
        <w:t>4</w:t>
      </w:r>
      <w:r w:rsidR="001548F4" w:rsidRPr="00A67C36">
        <w:rPr>
          <w:sz w:val="24"/>
          <w:szCs w:val="24"/>
          <w:lang w:val="lt-LT"/>
        </w:rPr>
        <w:t>0</w:t>
      </w:r>
      <w:r w:rsidRPr="00A67C36">
        <w:rPr>
          <w:sz w:val="24"/>
          <w:szCs w:val="24"/>
          <w:lang w:val="lt-LT"/>
        </w:rPr>
        <w:t xml:space="preserve">. F35.3. </w:t>
      </w:r>
      <w:r w:rsidR="00603790" w:rsidRPr="00A67C36">
        <w:rPr>
          <w:sz w:val="24"/>
          <w:szCs w:val="24"/>
          <w:lang w:val="lt-LT"/>
        </w:rPr>
        <w:t>Prašymas leisti naudoti netarnybinį automobilį</w:t>
      </w:r>
      <w:r w:rsidRPr="00A67C36">
        <w:rPr>
          <w:sz w:val="24"/>
          <w:szCs w:val="24"/>
          <w:lang w:val="lt-LT"/>
        </w:rPr>
        <w:t>;</w:t>
      </w:r>
    </w:p>
    <w:p w14:paraId="3269DF14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KEISTA:</w:t>
      </w:r>
    </w:p>
    <w:p w14:paraId="229FCA80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2025 05 09 įsakymu Nr. </w:t>
      </w:r>
      <w:r w:rsidRPr="00A96656">
        <w:rPr>
          <w:i/>
          <w:iCs/>
          <w:color w:val="000000"/>
          <w:sz w:val="24"/>
          <w:szCs w:val="24"/>
          <w:shd w:val="clear" w:color="auto" w:fill="FBFBFB"/>
          <w:lang w:val="fi-FI"/>
        </w:rPr>
        <w:t>Į-39/2025</w:t>
      </w:r>
    </w:p>
    <w:p w14:paraId="3C8416C2" w14:textId="77777777" w:rsidR="00A67C36" w:rsidRPr="00A67C36" w:rsidRDefault="00A67C36" w:rsidP="00FC2CEF">
      <w:pPr>
        <w:spacing w:line="276" w:lineRule="auto"/>
        <w:ind w:firstLine="851"/>
        <w:rPr>
          <w:sz w:val="24"/>
          <w:szCs w:val="24"/>
          <w:lang w:val="lt-LT"/>
        </w:rPr>
      </w:pPr>
    </w:p>
    <w:p w14:paraId="617E6E00" w14:textId="7EF4D487" w:rsidR="00D17A1B" w:rsidRPr="00A67C36" w:rsidRDefault="0048611B" w:rsidP="00D17A1B">
      <w:pPr>
        <w:spacing w:line="276" w:lineRule="auto"/>
        <w:ind w:firstLine="851"/>
        <w:rPr>
          <w:sz w:val="24"/>
          <w:szCs w:val="24"/>
          <w:lang w:val="lt-LT"/>
        </w:rPr>
      </w:pPr>
      <w:r w:rsidRPr="00A67C36">
        <w:rPr>
          <w:sz w:val="24"/>
          <w:szCs w:val="24"/>
          <w:lang w:val="lt-LT"/>
        </w:rPr>
        <w:t>3.</w:t>
      </w:r>
      <w:r w:rsidR="00D17A1B" w:rsidRPr="00A67C36">
        <w:rPr>
          <w:sz w:val="24"/>
          <w:szCs w:val="24"/>
          <w:lang w:val="lt-LT"/>
        </w:rPr>
        <w:t>4</w:t>
      </w:r>
      <w:r w:rsidR="001548F4" w:rsidRPr="00A67C36">
        <w:rPr>
          <w:sz w:val="24"/>
          <w:szCs w:val="24"/>
          <w:lang w:val="lt-LT"/>
        </w:rPr>
        <w:t>1</w:t>
      </w:r>
      <w:r w:rsidRPr="00A67C36">
        <w:rPr>
          <w:sz w:val="24"/>
          <w:szCs w:val="24"/>
          <w:lang w:val="lt-LT"/>
        </w:rPr>
        <w:t>. F35.4. Avanso apyskaita.</w:t>
      </w:r>
      <w:r w:rsidR="00D17A1B" w:rsidRPr="00A67C36">
        <w:rPr>
          <w:sz w:val="24"/>
          <w:szCs w:val="24"/>
          <w:lang w:val="lt-LT"/>
        </w:rPr>
        <w:t xml:space="preserve"> </w:t>
      </w:r>
    </w:p>
    <w:p w14:paraId="0E75007B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KEISTA:</w:t>
      </w:r>
    </w:p>
    <w:p w14:paraId="39A02A07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2025 05 09 įsakymu Nr. </w:t>
      </w:r>
      <w:r w:rsidRPr="00A96656">
        <w:rPr>
          <w:i/>
          <w:iCs/>
          <w:color w:val="000000"/>
          <w:sz w:val="24"/>
          <w:szCs w:val="24"/>
          <w:shd w:val="clear" w:color="auto" w:fill="FBFBFB"/>
          <w:lang w:val="fi-FI"/>
        </w:rPr>
        <w:t>Į-39/2025</w:t>
      </w:r>
    </w:p>
    <w:p w14:paraId="0F5A18C5" w14:textId="77777777" w:rsidR="00A67C36" w:rsidRPr="00A67C36" w:rsidRDefault="00A67C36" w:rsidP="00D17A1B">
      <w:pPr>
        <w:spacing w:line="276" w:lineRule="auto"/>
        <w:ind w:firstLine="851"/>
        <w:rPr>
          <w:sz w:val="24"/>
          <w:szCs w:val="24"/>
          <w:lang w:val="lt-LT"/>
        </w:rPr>
      </w:pPr>
    </w:p>
    <w:p w14:paraId="06A456BD" w14:textId="7FE862C9" w:rsidR="00D17A1B" w:rsidRPr="00A67C36" w:rsidRDefault="00D17A1B" w:rsidP="00D17A1B">
      <w:pPr>
        <w:spacing w:line="276" w:lineRule="auto"/>
        <w:ind w:firstLine="851"/>
        <w:rPr>
          <w:sz w:val="24"/>
          <w:szCs w:val="24"/>
          <w:lang w:val="lt-LT"/>
        </w:rPr>
      </w:pPr>
      <w:r w:rsidRPr="00A67C36">
        <w:rPr>
          <w:sz w:val="24"/>
          <w:szCs w:val="24"/>
          <w:lang w:val="lt-LT"/>
        </w:rPr>
        <w:t>3.4</w:t>
      </w:r>
      <w:r w:rsidR="001548F4" w:rsidRPr="00A67C36">
        <w:rPr>
          <w:sz w:val="24"/>
          <w:szCs w:val="24"/>
          <w:lang w:val="lt-LT"/>
        </w:rPr>
        <w:t>2</w:t>
      </w:r>
      <w:r w:rsidRPr="00A67C36">
        <w:rPr>
          <w:sz w:val="24"/>
          <w:szCs w:val="24"/>
          <w:lang w:val="lt-LT"/>
        </w:rPr>
        <w:t>. F35.5. Komandiruotės ataskaita;</w:t>
      </w:r>
    </w:p>
    <w:p w14:paraId="7F15D3B0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KEISTA:</w:t>
      </w:r>
    </w:p>
    <w:p w14:paraId="036706EB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2025 05 09 įsakymu Nr. </w:t>
      </w:r>
      <w:r w:rsidRPr="00A9665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Į-39/2025</w:t>
      </w:r>
    </w:p>
    <w:p w14:paraId="52401296" w14:textId="77777777" w:rsidR="00A67C36" w:rsidRPr="00A67C36" w:rsidRDefault="00A67C36" w:rsidP="00D17A1B">
      <w:pPr>
        <w:spacing w:line="276" w:lineRule="auto"/>
        <w:ind w:firstLine="851"/>
        <w:rPr>
          <w:sz w:val="24"/>
          <w:szCs w:val="24"/>
          <w:lang w:val="lt-LT"/>
        </w:rPr>
      </w:pPr>
    </w:p>
    <w:p w14:paraId="67F6FDF6" w14:textId="5B903E17" w:rsidR="00603790" w:rsidRDefault="00603790" w:rsidP="00D17A1B">
      <w:pPr>
        <w:spacing w:line="276" w:lineRule="auto"/>
        <w:ind w:firstLine="851"/>
        <w:rPr>
          <w:sz w:val="24"/>
          <w:szCs w:val="24"/>
          <w:lang w:val="lt-LT"/>
        </w:rPr>
      </w:pPr>
      <w:r w:rsidRPr="00A67C36">
        <w:rPr>
          <w:sz w:val="24"/>
          <w:szCs w:val="24"/>
          <w:lang w:val="lt-LT"/>
        </w:rPr>
        <w:t>3.43. F35.6. Netarnybinio lengvojo automobilio naudojimo ataskaita.</w:t>
      </w:r>
    </w:p>
    <w:p w14:paraId="6D8B8EB1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>KEISTA:</w:t>
      </w:r>
    </w:p>
    <w:p w14:paraId="1DEE18FC" w14:textId="77777777" w:rsidR="00A67C36" w:rsidRPr="00A67C36" w:rsidRDefault="00A67C36" w:rsidP="00A67C36">
      <w:pPr>
        <w:pStyle w:val="ListParagraph"/>
        <w:spacing w:line="276" w:lineRule="auto"/>
        <w:ind w:left="0" w:firstLine="851"/>
        <w:jc w:val="right"/>
        <w:rPr>
          <w:i/>
          <w:iCs/>
          <w:color w:val="000000"/>
          <w:sz w:val="24"/>
          <w:szCs w:val="24"/>
          <w:shd w:val="clear" w:color="auto" w:fill="FBFBFB"/>
          <w:lang w:val="lt-LT"/>
        </w:rPr>
      </w:pPr>
      <w:r w:rsidRPr="00A67C36">
        <w:rPr>
          <w:i/>
          <w:iCs/>
          <w:color w:val="000000"/>
          <w:sz w:val="24"/>
          <w:szCs w:val="24"/>
          <w:shd w:val="clear" w:color="auto" w:fill="FBFBFB"/>
          <w:lang w:val="lt-LT"/>
        </w:rPr>
        <w:t xml:space="preserve">2025 05 09 įsakymu Nr. </w:t>
      </w:r>
      <w:r w:rsidRPr="00A67C36">
        <w:rPr>
          <w:i/>
          <w:iCs/>
          <w:color w:val="000000"/>
          <w:sz w:val="24"/>
          <w:szCs w:val="24"/>
          <w:shd w:val="clear" w:color="auto" w:fill="FBFBFB"/>
        </w:rPr>
        <w:t>Į-39/2025</w:t>
      </w:r>
    </w:p>
    <w:p w14:paraId="4F077E78" w14:textId="77777777" w:rsidR="00A67C36" w:rsidRPr="00603790" w:rsidRDefault="00A67C36" w:rsidP="00D17A1B">
      <w:pPr>
        <w:spacing w:line="276" w:lineRule="auto"/>
        <w:ind w:firstLine="851"/>
        <w:rPr>
          <w:sz w:val="24"/>
          <w:szCs w:val="24"/>
          <w:lang w:val="lt-LT"/>
        </w:rPr>
      </w:pPr>
    </w:p>
    <w:p w14:paraId="2345CE3D" w14:textId="77777777" w:rsidR="00691251" w:rsidRPr="00691251" w:rsidRDefault="0075213A" w:rsidP="00FC2CEF">
      <w:pPr>
        <w:pStyle w:val="ListParagraph"/>
        <w:numPr>
          <w:ilvl w:val="0"/>
          <w:numId w:val="11"/>
        </w:numPr>
        <w:tabs>
          <w:tab w:val="left" w:pos="993"/>
        </w:tabs>
        <w:ind w:left="0" w:firstLine="851"/>
        <w:jc w:val="both"/>
        <w:rPr>
          <w:sz w:val="24"/>
          <w:szCs w:val="24"/>
          <w:lang w:val="lt-LT"/>
        </w:rPr>
      </w:pPr>
      <w:r w:rsidRPr="00101892">
        <w:rPr>
          <w:color w:val="000000"/>
          <w:sz w:val="24"/>
          <w:szCs w:val="24"/>
          <w:lang w:val="lt-LT" w:eastAsia="en-GB"/>
        </w:rPr>
        <w:t>Į p a r e i g o j u visus Kultūros infrastruktūros centro darbuotojus laikytis aukščiau išvardintų dokumentų.</w:t>
      </w:r>
    </w:p>
    <w:p w14:paraId="0D6ED16A" w14:textId="1B91BF4E" w:rsidR="00691251" w:rsidRPr="00691251" w:rsidRDefault="00825581" w:rsidP="00691251">
      <w:pPr>
        <w:pStyle w:val="ListParagraph"/>
        <w:numPr>
          <w:ilvl w:val="0"/>
          <w:numId w:val="11"/>
        </w:numPr>
        <w:ind w:left="0" w:firstLine="851"/>
        <w:jc w:val="both"/>
        <w:rPr>
          <w:sz w:val="24"/>
          <w:szCs w:val="24"/>
          <w:lang w:val="lt-LT"/>
        </w:rPr>
      </w:pPr>
      <w:r w:rsidRPr="00691251">
        <w:rPr>
          <w:color w:val="000000"/>
          <w:sz w:val="24"/>
          <w:szCs w:val="24"/>
          <w:lang w:val="lt-LT" w:eastAsia="en-GB"/>
        </w:rPr>
        <w:t xml:space="preserve">Pripažįstu netekusiu galios Kultūros infrastruktūros centro direktoriaus 2023 m. rugsėjo 21 d. įsakymą Nr. Į-53 „Dėl </w:t>
      </w:r>
      <w:r w:rsidRPr="00691251">
        <w:rPr>
          <w:bCs/>
          <w:sz w:val="24"/>
          <w:szCs w:val="24"/>
          <w:lang w:val="lt-LT"/>
        </w:rPr>
        <w:t>procesinio valdymo (kokybės vadybos) sistemos įdiegimo</w:t>
      </w:r>
      <w:r w:rsidRPr="00691251">
        <w:rPr>
          <w:bCs/>
          <w:color w:val="000000"/>
          <w:sz w:val="24"/>
          <w:szCs w:val="24"/>
          <w:lang w:val="lt-LT" w:eastAsia="en-GB"/>
        </w:rPr>
        <w:t>“ su visais pakeitimais ir papildymais.</w:t>
      </w:r>
    </w:p>
    <w:p w14:paraId="7C2AEA36" w14:textId="4C239DF0" w:rsidR="00825581" w:rsidRPr="00691251" w:rsidRDefault="00825581" w:rsidP="00691251">
      <w:pPr>
        <w:pStyle w:val="ListParagraph"/>
        <w:numPr>
          <w:ilvl w:val="0"/>
          <w:numId w:val="11"/>
        </w:numPr>
        <w:ind w:left="0" w:firstLine="851"/>
        <w:jc w:val="both"/>
        <w:rPr>
          <w:sz w:val="24"/>
          <w:szCs w:val="24"/>
          <w:lang w:val="lt-LT"/>
        </w:rPr>
      </w:pPr>
      <w:r w:rsidRPr="00691251">
        <w:rPr>
          <w:bCs/>
          <w:color w:val="000000"/>
          <w:sz w:val="24"/>
          <w:szCs w:val="24"/>
          <w:lang w:val="lt-LT" w:eastAsia="en-GB"/>
        </w:rPr>
        <w:t>Pripažįstu netekusiu galios Kultūros infrastruktūros centro direktoriaus 2024 m. sausio 16 d. įsakymą Nr. Į-11 „Dėl procesų formų patvirtinimo“.</w:t>
      </w:r>
    </w:p>
    <w:p w14:paraId="42BC2205" w14:textId="77777777" w:rsidR="0075213A" w:rsidRDefault="0075213A" w:rsidP="0075213A">
      <w:pPr>
        <w:rPr>
          <w:sz w:val="24"/>
          <w:szCs w:val="24"/>
          <w:lang w:val="lt-LT"/>
        </w:rPr>
      </w:pPr>
    </w:p>
    <w:p w14:paraId="5D4A8AA7" w14:textId="77777777" w:rsidR="0075213A" w:rsidRPr="0075213A" w:rsidRDefault="0075213A" w:rsidP="0075213A">
      <w:pPr>
        <w:rPr>
          <w:sz w:val="24"/>
          <w:szCs w:val="24"/>
          <w:lang w:val="lt-LT"/>
        </w:rPr>
      </w:pPr>
    </w:p>
    <w:p w14:paraId="4DA76E89" w14:textId="7DDC929A" w:rsidR="006911D7" w:rsidRPr="000F0D20" w:rsidRDefault="006911D7" w:rsidP="000F0D20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Direktorius                                                                                                            Šarūnas Šoblinskas</w:t>
      </w:r>
    </w:p>
    <w:sectPr w:rsidR="006911D7" w:rsidRPr="000F0D20" w:rsidSect="000E54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1134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E79C8" w14:textId="77777777" w:rsidR="00ED6BCC" w:rsidRDefault="00ED6BCC">
      <w:r>
        <w:separator/>
      </w:r>
    </w:p>
  </w:endnote>
  <w:endnote w:type="continuationSeparator" w:id="0">
    <w:p w14:paraId="65D1F51A" w14:textId="77777777" w:rsidR="00ED6BCC" w:rsidRDefault="00ED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9971" w14:textId="77777777" w:rsidR="00111053" w:rsidRDefault="001110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F8C5E" w14:textId="77777777" w:rsidR="00111053" w:rsidRDefault="001110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18203" w14:textId="77777777" w:rsidR="00111053" w:rsidRDefault="00111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0C5E0" w14:textId="77777777" w:rsidR="00ED6BCC" w:rsidRDefault="00ED6BCC">
      <w:r>
        <w:separator/>
      </w:r>
    </w:p>
  </w:footnote>
  <w:footnote w:type="continuationSeparator" w:id="0">
    <w:p w14:paraId="684DE00C" w14:textId="77777777" w:rsidR="00ED6BCC" w:rsidRDefault="00ED6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924D" w14:textId="77777777" w:rsidR="00111053" w:rsidRDefault="001110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7207" w14:textId="77777777" w:rsidR="00111053" w:rsidRDefault="001110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2610" w14:textId="77777777" w:rsidR="00DA4AD9" w:rsidRDefault="00DA4AD9">
    <w:pPr>
      <w:framePr w:hSpace="180" w:wrap="around" w:vAnchor="text" w:hAnchor="page" w:x="1371" w:yAlign="top"/>
    </w:pPr>
  </w:p>
  <w:p w14:paraId="33E708EF" w14:textId="77777777" w:rsidR="00DA4AD9" w:rsidRDefault="00DA4AD9">
    <w:pPr>
      <w:pStyle w:val="Header"/>
      <w:framePr w:hSpace="181" w:wrap="around" w:vAnchor="text" w:hAnchor="page" w:x="1135" w:y="7"/>
    </w:pPr>
  </w:p>
  <w:p w14:paraId="7A9780E1" w14:textId="69801A83" w:rsidR="000F0D20" w:rsidRDefault="00111053" w:rsidP="000F0D20">
    <w:pPr>
      <w:pStyle w:val="Header"/>
      <w:tabs>
        <w:tab w:val="clear" w:pos="8306"/>
      </w:tabs>
      <w:jc w:val="center"/>
      <w:rPr>
        <w:noProof/>
      </w:rPr>
    </w:pPr>
    <w:r w:rsidRPr="00FD4C70">
      <w:rPr>
        <w:noProof/>
      </w:rPr>
      <w:drawing>
        <wp:inline distT="0" distB="0" distL="0" distR="0" wp14:anchorId="2A95CA2B" wp14:editId="66125CD4">
          <wp:extent cx="1533525" cy="923925"/>
          <wp:effectExtent l="0" t="0" r="0" b="0"/>
          <wp:docPr id="3" name="officeArt object" descr="pasted-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pasted-ima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E8C2BE" w14:textId="77777777" w:rsidR="00111053" w:rsidRPr="000F0D20" w:rsidRDefault="00111053" w:rsidP="000F0D20">
    <w:pPr>
      <w:pStyle w:val="Header"/>
      <w:tabs>
        <w:tab w:val="clear" w:pos="8306"/>
      </w:tabs>
      <w:jc w:val="center"/>
    </w:pPr>
  </w:p>
  <w:p w14:paraId="21383B17" w14:textId="77777777" w:rsidR="00E8097B" w:rsidRPr="000F0D20" w:rsidRDefault="00BD21E3" w:rsidP="000F0D20">
    <w:pPr>
      <w:jc w:val="center"/>
      <w:rPr>
        <w:b/>
        <w:sz w:val="28"/>
        <w:szCs w:val="28"/>
      </w:rPr>
    </w:pPr>
    <w:r w:rsidRPr="00034D3D">
      <w:rPr>
        <w:b/>
        <w:sz w:val="28"/>
        <w:szCs w:val="28"/>
      </w:rPr>
      <w:t>KULTŪROS INFRASTRUKTŪROS CENTR</w:t>
    </w:r>
    <w:r w:rsidR="000F0D20">
      <w:rPr>
        <w:b/>
        <w:sz w:val="28"/>
        <w:szCs w:val="28"/>
      </w:rPr>
      <w:t>O</w:t>
    </w:r>
    <w:r w:rsidR="000F0D20">
      <w:rPr>
        <w:b/>
        <w:sz w:val="28"/>
        <w:szCs w:val="28"/>
      </w:rPr>
      <w:br/>
      <w:t>DIREKTORIUS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C50D82"/>
    <w:multiLevelType w:val="hybridMultilevel"/>
    <w:tmpl w:val="AAF86E1E"/>
    <w:lvl w:ilvl="0" w:tplc="734232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2C45A7F"/>
    <w:multiLevelType w:val="hybridMultilevel"/>
    <w:tmpl w:val="B8367A2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95179B"/>
    <w:multiLevelType w:val="multilevel"/>
    <w:tmpl w:val="7FE4CA7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0" w:hanging="49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1800"/>
      </w:pPr>
      <w:rPr>
        <w:rFonts w:hint="default"/>
      </w:rPr>
    </w:lvl>
  </w:abstractNum>
  <w:abstractNum w:abstractNumId="5" w15:restartNumberingAfterBreak="0">
    <w:nsid w:val="2D641454"/>
    <w:multiLevelType w:val="hybridMultilevel"/>
    <w:tmpl w:val="86AAA614"/>
    <w:lvl w:ilvl="0" w:tplc="9848A97C">
      <w:start w:val="2009"/>
      <w:numFmt w:val="decimal"/>
      <w:lvlText w:val="%1"/>
      <w:lvlJc w:val="left"/>
      <w:pPr>
        <w:tabs>
          <w:tab w:val="num" w:pos="5940"/>
        </w:tabs>
        <w:ind w:left="5940" w:hanging="16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340"/>
        </w:tabs>
        <w:ind w:left="5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6060"/>
        </w:tabs>
        <w:ind w:left="6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6780"/>
        </w:tabs>
        <w:ind w:left="6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7500"/>
        </w:tabs>
        <w:ind w:left="7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8220"/>
        </w:tabs>
        <w:ind w:left="8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8940"/>
        </w:tabs>
        <w:ind w:left="8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9660"/>
        </w:tabs>
        <w:ind w:left="9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10380"/>
        </w:tabs>
        <w:ind w:left="10380" w:hanging="180"/>
      </w:pPr>
    </w:lvl>
  </w:abstractNum>
  <w:abstractNum w:abstractNumId="6" w15:restartNumberingAfterBreak="0">
    <w:nsid w:val="4FCC7EED"/>
    <w:multiLevelType w:val="hybridMultilevel"/>
    <w:tmpl w:val="BBB0F9E2"/>
    <w:lvl w:ilvl="0" w:tplc="94B0CF50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7" w15:restartNumberingAfterBreak="0">
    <w:nsid w:val="650652A6"/>
    <w:multiLevelType w:val="hybridMultilevel"/>
    <w:tmpl w:val="FA842F6E"/>
    <w:lvl w:ilvl="0" w:tplc="1780CA5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C64B3"/>
    <w:multiLevelType w:val="hybridMultilevel"/>
    <w:tmpl w:val="30A47B92"/>
    <w:lvl w:ilvl="0" w:tplc="1E60BE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91499"/>
    <w:multiLevelType w:val="hybridMultilevel"/>
    <w:tmpl w:val="88BE6476"/>
    <w:lvl w:ilvl="0" w:tplc="7D4E7E08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B357DBB"/>
    <w:multiLevelType w:val="hybridMultilevel"/>
    <w:tmpl w:val="CF9898E6"/>
    <w:lvl w:ilvl="0" w:tplc="41A4B2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992638578">
    <w:abstractNumId w:val="0"/>
  </w:num>
  <w:num w:numId="2" w16cid:durableId="657539764">
    <w:abstractNumId w:val="1"/>
  </w:num>
  <w:num w:numId="3" w16cid:durableId="826826301">
    <w:abstractNumId w:val="10"/>
  </w:num>
  <w:num w:numId="4" w16cid:durableId="624429211">
    <w:abstractNumId w:val="6"/>
  </w:num>
  <w:num w:numId="5" w16cid:durableId="1622030420">
    <w:abstractNumId w:val="3"/>
  </w:num>
  <w:num w:numId="6" w16cid:durableId="1647706287">
    <w:abstractNumId w:val="5"/>
  </w:num>
  <w:num w:numId="7" w16cid:durableId="5536153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3943293">
    <w:abstractNumId w:val="8"/>
  </w:num>
  <w:num w:numId="9" w16cid:durableId="1316373219">
    <w:abstractNumId w:val="2"/>
  </w:num>
  <w:num w:numId="10" w16cid:durableId="1595899283">
    <w:abstractNumId w:val="4"/>
  </w:num>
  <w:num w:numId="11" w16cid:durableId="1280334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BB"/>
    <w:rsid w:val="00000626"/>
    <w:rsid w:val="00000891"/>
    <w:rsid w:val="00006F2E"/>
    <w:rsid w:val="000072D9"/>
    <w:rsid w:val="00023C64"/>
    <w:rsid w:val="00025896"/>
    <w:rsid w:val="000305E3"/>
    <w:rsid w:val="00032372"/>
    <w:rsid w:val="0003492A"/>
    <w:rsid w:val="00034A8C"/>
    <w:rsid w:val="00034D3D"/>
    <w:rsid w:val="00050CE9"/>
    <w:rsid w:val="0005498F"/>
    <w:rsid w:val="00063EC5"/>
    <w:rsid w:val="000679C2"/>
    <w:rsid w:val="00073D3E"/>
    <w:rsid w:val="00074EB5"/>
    <w:rsid w:val="00083D0B"/>
    <w:rsid w:val="000863F3"/>
    <w:rsid w:val="000A467D"/>
    <w:rsid w:val="000A4971"/>
    <w:rsid w:val="000A5E72"/>
    <w:rsid w:val="000A63DB"/>
    <w:rsid w:val="000B31A5"/>
    <w:rsid w:val="000B41ED"/>
    <w:rsid w:val="000B78AB"/>
    <w:rsid w:val="000C551D"/>
    <w:rsid w:val="000D2F9A"/>
    <w:rsid w:val="000D3750"/>
    <w:rsid w:val="000D4E66"/>
    <w:rsid w:val="000D6447"/>
    <w:rsid w:val="000E05F1"/>
    <w:rsid w:val="000E2147"/>
    <w:rsid w:val="000E54F8"/>
    <w:rsid w:val="000F0D20"/>
    <w:rsid w:val="000F1065"/>
    <w:rsid w:val="000F221E"/>
    <w:rsid w:val="000F27B7"/>
    <w:rsid w:val="000F7408"/>
    <w:rsid w:val="00101892"/>
    <w:rsid w:val="00103678"/>
    <w:rsid w:val="00103DEE"/>
    <w:rsid w:val="0010530B"/>
    <w:rsid w:val="00111053"/>
    <w:rsid w:val="00111412"/>
    <w:rsid w:val="00112F49"/>
    <w:rsid w:val="00124155"/>
    <w:rsid w:val="00124F99"/>
    <w:rsid w:val="00125612"/>
    <w:rsid w:val="00126719"/>
    <w:rsid w:val="00131D90"/>
    <w:rsid w:val="0013299C"/>
    <w:rsid w:val="00133082"/>
    <w:rsid w:val="00134699"/>
    <w:rsid w:val="0014190A"/>
    <w:rsid w:val="00144457"/>
    <w:rsid w:val="00152063"/>
    <w:rsid w:val="001548F4"/>
    <w:rsid w:val="00154AFD"/>
    <w:rsid w:val="001609AD"/>
    <w:rsid w:val="001640A2"/>
    <w:rsid w:val="00174BF1"/>
    <w:rsid w:val="001754D6"/>
    <w:rsid w:val="001835B8"/>
    <w:rsid w:val="001931F8"/>
    <w:rsid w:val="001933C8"/>
    <w:rsid w:val="00196090"/>
    <w:rsid w:val="001A14D7"/>
    <w:rsid w:val="001A285B"/>
    <w:rsid w:val="001A2E0D"/>
    <w:rsid w:val="001B6C57"/>
    <w:rsid w:val="001E24ED"/>
    <w:rsid w:val="001F01DA"/>
    <w:rsid w:val="001F0210"/>
    <w:rsid w:val="001F17CC"/>
    <w:rsid w:val="001F17E4"/>
    <w:rsid w:val="001F42E0"/>
    <w:rsid w:val="00202976"/>
    <w:rsid w:val="00202E86"/>
    <w:rsid w:val="002220AD"/>
    <w:rsid w:val="00223E87"/>
    <w:rsid w:val="002275A8"/>
    <w:rsid w:val="0023029E"/>
    <w:rsid w:val="00235B0B"/>
    <w:rsid w:val="00236508"/>
    <w:rsid w:val="002367FE"/>
    <w:rsid w:val="00240EB7"/>
    <w:rsid w:val="002443A6"/>
    <w:rsid w:val="0024662A"/>
    <w:rsid w:val="002471FD"/>
    <w:rsid w:val="00250B9B"/>
    <w:rsid w:val="00255DB4"/>
    <w:rsid w:val="00282CE2"/>
    <w:rsid w:val="0028799C"/>
    <w:rsid w:val="00290DF4"/>
    <w:rsid w:val="00292A70"/>
    <w:rsid w:val="00294010"/>
    <w:rsid w:val="0029789C"/>
    <w:rsid w:val="002A0279"/>
    <w:rsid w:val="002A2AFC"/>
    <w:rsid w:val="002A6F44"/>
    <w:rsid w:val="002B382E"/>
    <w:rsid w:val="002C1120"/>
    <w:rsid w:val="002C1E57"/>
    <w:rsid w:val="002C65B1"/>
    <w:rsid w:val="002D0501"/>
    <w:rsid w:val="002E77E0"/>
    <w:rsid w:val="002F111F"/>
    <w:rsid w:val="002F3179"/>
    <w:rsid w:val="002F3C44"/>
    <w:rsid w:val="00300E12"/>
    <w:rsid w:val="00303B86"/>
    <w:rsid w:val="00306FAD"/>
    <w:rsid w:val="003111A2"/>
    <w:rsid w:val="00311387"/>
    <w:rsid w:val="00313D77"/>
    <w:rsid w:val="00317B44"/>
    <w:rsid w:val="00321739"/>
    <w:rsid w:val="00326097"/>
    <w:rsid w:val="003275C6"/>
    <w:rsid w:val="003352B0"/>
    <w:rsid w:val="003373E6"/>
    <w:rsid w:val="0034263A"/>
    <w:rsid w:val="003446C5"/>
    <w:rsid w:val="003451A4"/>
    <w:rsid w:val="00355D45"/>
    <w:rsid w:val="003646CB"/>
    <w:rsid w:val="0036608A"/>
    <w:rsid w:val="003670CA"/>
    <w:rsid w:val="0037005B"/>
    <w:rsid w:val="00373AB0"/>
    <w:rsid w:val="00383961"/>
    <w:rsid w:val="00386488"/>
    <w:rsid w:val="003A3C5A"/>
    <w:rsid w:val="003A6BF2"/>
    <w:rsid w:val="003A7276"/>
    <w:rsid w:val="003A7969"/>
    <w:rsid w:val="003B2581"/>
    <w:rsid w:val="003B403F"/>
    <w:rsid w:val="003B5992"/>
    <w:rsid w:val="003B6D54"/>
    <w:rsid w:val="003C417C"/>
    <w:rsid w:val="003D2ECD"/>
    <w:rsid w:val="003D4596"/>
    <w:rsid w:val="003D63D3"/>
    <w:rsid w:val="003D79C0"/>
    <w:rsid w:val="003F1108"/>
    <w:rsid w:val="003F17DE"/>
    <w:rsid w:val="00402464"/>
    <w:rsid w:val="004027AD"/>
    <w:rsid w:val="004046E9"/>
    <w:rsid w:val="0042058B"/>
    <w:rsid w:val="00421CBB"/>
    <w:rsid w:val="00423592"/>
    <w:rsid w:val="004237EC"/>
    <w:rsid w:val="0042487A"/>
    <w:rsid w:val="004250B2"/>
    <w:rsid w:val="00426E43"/>
    <w:rsid w:val="004322AF"/>
    <w:rsid w:val="0043471D"/>
    <w:rsid w:val="00441376"/>
    <w:rsid w:val="00451E65"/>
    <w:rsid w:val="00462CDC"/>
    <w:rsid w:val="00463E52"/>
    <w:rsid w:val="00473AC0"/>
    <w:rsid w:val="00473BF7"/>
    <w:rsid w:val="00476175"/>
    <w:rsid w:val="0048611B"/>
    <w:rsid w:val="00491ED9"/>
    <w:rsid w:val="004A0805"/>
    <w:rsid w:val="004A221B"/>
    <w:rsid w:val="004A2D11"/>
    <w:rsid w:val="004A3169"/>
    <w:rsid w:val="004A55A3"/>
    <w:rsid w:val="004A62E2"/>
    <w:rsid w:val="004A64EF"/>
    <w:rsid w:val="004A7CEC"/>
    <w:rsid w:val="004B3C01"/>
    <w:rsid w:val="004C019D"/>
    <w:rsid w:val="004C2767"/>
    <w:rsid w:val="004C54E9"/>
    <w:rsid w:val="004D02D7"/>
    <w:rsid w:val="004D175D"/>
    <w:rsid w:val="004D2870"/>
    <w:rsid w:val="004D47C9"/>
    <w:rsid w:val="004D5360"/>
    <w:rsid w:val="004E4B37"/>
    <w:rsid w:val="004F4AE1"/>
    <w:rsid w:val="00501788"/>
    <w:rsid w:val="005052B5"/>
    <w:rsid w:val="00506A4C"/>
    <w:rsid w:val="0051068B"/>
    <w:rsid w:val="0051394C"/>
    <w:rsid w:val="00527025"/>
    <w:rsid w:val="00530D04"/>
    <w:rsid w:val="00531E13"/>
    <w:rsid w:val="00532F48"/>
    <w:rsid w:val="00542CBE"/>
    <w:rsid w:val="00545570"/>
    <w:rsid w:val="00545FFA"/>
    <w:rsid w:val="00552C9B"/>
    <w:rsid w:val="005532D2"/>
    <w:rsid w:val="0056174F"/>
    <w:rsid w:val="00567649"/>
    <w:rsid w:val="00570915"/>
    <w:rsid w:val="00575D89"/>
    <w:rsid w:val="00580119"/>
    <w:rsid w:val="00583204"/>
    <w:rsid w:val="00583314"/>
    <w:rsid w:val="0059195C"/>
    <w:rsid w:val="00593D0D"/>
    <w:rsid w:val="005958AA"/>
    <w:rsid w:val="005A02FF"/>
    <w:rsid w:val="005A230F"/>
    <w:rsid w:val="005A5A1E"/>
    <w:rsid w:val="005B4FDA"/>
    <w:rsid w:val="005B6473"/>
    <w:rsid w:val="005C3B37"/>
    <w:rsid w:val="005D24D4"/>
    <w:rsid w:val="005D2641"/>
    <w:rsid w:val="005D5EB6"/>
    <w:rsid w:val="005E4C40"/>
    <w:rsid w:val="005E7F64"/>
    <w:rsid w:val="005F2644"/>
    <w:rsid w:val="005F3ADD"/>
    <w:rsid w:val="005F4D42"/>
    <w:rsid w:val="005F5DB3"/>
    <w:rsid w:val="0060016F"/>
    <w:rsid w:val="00601124"/>
    <w:rsid w:val="00602B68"/>
    <w:rsid w:val="00603790"/>
    <w:rsid w:val="006038AC"/>
    <w:rsid w:val="006143D9"/>
    <w:rsid w:val="00614D7A"/>
    <w:rsid w:val="00615B36"/>
    <w:rsid w:val="00616529"/>
    <w:rsid w:val="006216B0"/>
    <w:rsid w:val="00627809"/>
    <w:rsid w:val="006278F1"/>
    <w:rsid w:val="00632C54"/>
    <w:rsid w:val="00634C5E"/>
    <w:rsid w:val="00635502"/>
    <w:rsid w:val="0064184C"/>
    <w:rsid w:val="00643D8A"/>
    <w:rsid w:val="0064513C"/>
    <w:rsid w:val="0064546C"/>
    <w:rsid w:val="00655EF0"/>
    <w:rsid w:val="006561E7"/>
    <w:rsid w:val="00657102"/>
    <w:rsid w:val="00663889"/>
    <w:rsid w:val="006658E7"/>
    <w:rsid w:val="00667CE8"/>
    <w:rsid w:val="00667E86"/>
    <w:rsid w:val="00675861"/>
    <w:rsid w:val="00676983"/>
    <w:rsid w:val="0068049C"/>
    <w:rsid w:val="006827C4"/>
    <w:rsid w:val="00683834"/>
    <w:rsid w:val="006911D7"/>
    <w:rsid w:val="00691251"/>
    <w:rsid w:val="00692754"/>
    <w:rsid w:val="00692C18"/>
    <w:rsid w:val="00697256"/>
    <w:rsid w:val="006A7073"/>
    <w:rsid w:val="006A7220"/>
    <w:rsid w:val="006B0CE6"/>
    <w:rsid w:val="006B2610"/>
    <w:rsid w:val="006B5093"/>
    <w:rsid w:val="006B68F2"/>
    <w:rsid w:val="006C4C31"/>
    <w:rsid w:val="006D1F76"/>
    <w:rsid w:val="006D30DE"/>
    <w:rsid w:val="006E02A2"/>
    <w:rsid w:val="006E04A8"/>
    <w:rsid w:val="006E0B2B"/>
    <w:rsid w:val="006E14A8"/>
    <w:rsid w:val="006E29B3"/>
    <w:rsid w:val="006E4BBB"/>
    <w:rsid w:val="006E70D9"/>
    <w:rsid w:val="006F092F"/>
    <w:rsid w:val="007013E1"/>
    <w:rsid w:val="0070333D"/>
    <w:rsid w:val="0070485F"/>
    <w:rsid w:val="00714766"/>
    <w:rsid w:val="0072117F"/>
    <w:rsid w:val="00721F69"/>
    <w:rsid w:val="007234DB"/>
    <w:rsid w:val="00727D85"/>
    <w:rsid w:val="00734431"/>
    <w:rsid w:val="00734BF5"/>
    <w:rsid w:val="007403B3"/>
    <w:rsid w:val="0074397D"/>
    <w:rsid w:val="00750F92"/>
    <w:rsid w:val="0075213A"/>
    <w:rsid w:val="00753EED"/>
    <w:rsid w:val="0075403C"/>
    <w:rsid w:val="0075581E"/>
    <w:rsid w:val="0075769E"/>
    <w:rsid w:val="007619E2"/>
    <w:rsid w:val="00762DFD"/>
    <w:rsid w:val="00762E85"/>
    <w:rsid w:val="00765A57"/>
    <w:rsid w:val="00767B3C"/>
    <w:rsid w:val="00772437"/>
    <w:rsid w:val="00772B4F"/>
    <w:rsid w:val="00776B2E"/>
    <w:rsid w:val="007814CC"/>
    <w:rsid w:val="007833B0"/>
    <w:rsid w:val="00784C1F"/>
    <w:rsid w:val="00792CE6"/>
    <w:rsid w:val="00794A19"/>
    <w:rsid w:val="0079584D"/>
    <w:rsid w:val="007960C6"/>
    <w:rsid w:val="007A261B"/>
    <w:rsid w:val="007A49F4"/>
    <w:rsid w:val="007A51FF"/>
    <w:rsid w:val="007B46FB"/>
    <w:rsid w:val="007B62B4"/>
    <w:rsid w:val="007C0C09"/>
    <w:rsid w:val="007C0E96"/>
    <w:rsid w:val="007C211A"/>
    <w:rsid w:val="007C730A"/>
    <w:rsid w:val="007C7CC6"/>
    <w:rsid w:val="007D31E1"/>
    <w:rsid w:val="007D5D14"/>
    <w:rsid w:val="007D63DF"/>
    <w:rsid w:val="007D6944"/>
    <w:rsid w:val="007D6F53"/>
    <w:rsid w:val="007E7B3C"/>
    <w:rsid w:val="00815CCA"/>
    <w:rsid w:val="00817664"/>
    <w:rsid w:val="0082493B"/>
    <w:rsid w:val="00825581"/>
    <w:rsid w:val="00827DCA"/>
    <w:rsid w:val="00830A38"/>
    <w:rsid w:val="008336D7"/>
    <w:rsid w:val="00834BA5"/>
    <w:rsid w:val="00834EF0"/>
    <w:rsid w:val="008417ED"/>
    <w:rsid w:val="00845F3F"/>
    <w:rsid w:val="0085054F"/>
    <w:rsid w:val="00854670"/>
    <w:rsid w:val="008574F3"/>
    <w:rsid w:val="008646FF"/>
    <w:rsid w:val="008662D3"/>
    <w:rsid w:val="00866685"/>
    <w:rsid w:val="00870DB7"/>
    <w:rsid w:val="00870DEE"/>
    <w:rsid w:val="00885212"/>
    <w:rsid w:val="00890596"/>
    <w:rsid w:val="00896FA1"/>
    <w:rsid w:val="0089755A"/>
    <w:rsid w:val="00897E05"/>
    <w:rsid w:val="008A31D3"/>
    <w:rsid w:val="008A426C"/>
    <w:rsid w:val="008A59AC"/>
    <w:rsid w:val="008A5EE2"/>
    <w:rsid w:val="008B1085"/>
    <w:rsid w:val="008B2F11"/>
    <w:rsid w:val="008B3D13"/>
    <w:rsid w:val="008B74CB"/>
    <w:rsid w:val="008D25EC"/>
    <w:rsid w:val="008D42E7"/>
    <w:rsid w:val="008D5F80"/>
    <w:rsid w:val="008D6734"/>
    <w:rsid w:val="008D6A24"/>
    <w:rsid w:val="008E2A0F"/>
    <w:rsid w:val="008E55DE"/>
    <w:rsid w:val="008F6991"/>
    <w:rsid w:val="009003B8"/>
    <w:rsid w:val="009005F5"/>
    <w:rsid w:val="0090674A"/>
    <w:rsid w:val="00920E76"/>
    <w:rsid w:val="00930599"/>
    <w:rsid w:val="00932E3A"/>
    <w:rsid w:val="00937207"/>
    <w:rsid w:val="00940CAB"/>
    <w:rsid w:val="009447F3"/>
    <w:rsid w:val="009500CE"/>
    <w:rsid w:val="00950E55"/>
    <w:rsid w:val="009579B9"/>
    <w:rsid w:val="00963A21"/>
    <w:rsid w:val="00964290"/>
    <w:rsid w:val="00971B8B"/>
    <w:rsid w:val="00976DBE"/>
    <w:rsid w:val="00983AD0"/>
    <w:rsid w:val="00985131"/>
    <w:rsid w:val="009918A8"/>
    <w:rsid w:val="00991CFA"/>
    <w:rsid w:val="009A153F"/>
    <w:rsid w:val="009A66D6"/>
    <w:rsid w:val="009A768C"/>
    <w:rsid w:val="009B37D9"/>
    <w:rsid w:val="009C4298"/>
    <w:rsid w:val="009C6D7D"/>
    <w:rsid w:val="009C7DAA"/>
    <w:rsid w:val="009D38EE"/>
    <w:rsid w:val="009D397E"/>
    <w:rsid w:val="009D5711"/>
    <w:rsid w:val="009E046C"/>
    <w:rsid w:val="009E14AC"/>
    <w:rsid w:val="009E27A1"/>
    <w:rsid w:val="009E49E4"/>
    <w:rsid w:val="009F3F3B"/>
    <w:rsid w:val="009F4CBF"/>
    <w:rsid w:val="009F5331"/>
    <w:rsid w:val="009F5835"/>
    <w:rsid w:val="00A0416E"/>
    <w:rsid w:val="00A054C0"/>
    <w:rsid w:val="00A0670F"/>
    <w:rsid w:val="00A07040"/>
    <w:rsid w:val="00A210AB"/>
    <w:rsid w:val="00A23416"/>
    <w:rsid w:val="00A2616E"/>
    <w:rsid w:val="00A308A5"/>
    <w:rsid w:val="00A3336C"/>
    <w:rsid w:val="00A33D62"/>
    <w:rsid w:val="00A36850"/>
    <w:rsid w:val="00A40C10"/>
    <w:rsid w:val="00A444B6"/>
    <w:rsid w:val="00A45BE2"/>
    <w:rsid w:val="00A5170F"/>
    <w:rsid w:val="00A52BD7"/>
    <w:rsid w:val="00A55CD8"/>
    <w:rsid w:val="00A56BE7"/>
    <w:rsid w:val="00A62791"/>
    <w:rsid w:val="00A63392"/>
    <w:rsid w:val="00A637EE"/>
    <w:rsid w:val="00A63A7B"/>
    <w:rsid w:val="00A65C4F"/>
    <w:rsid w:val="00A66861"/>
    <w:rsid w:val="00A67C36"/>
    <w:rsid w:val="00A72125"/>
    <w:rsid w:val="00A7413C"/>
    <w:rsid w:val="00A75376"/>
    <w:rsid w:val="00A7582A"/>
    <w:rsid w:val="00A7719C"/>
    <w:rsid w:val="00A80FB6"/>
    <w:rsid w:val="00A96656"/>
    <w:rsid w:val="00A97F5A"/>
    <w:rsid w:val="00AA1F38"/>
    <w:rsid w:val="00AA2C8E"/>
    <w:rsid w:val="00AA3402"/>
    <w:rsid w:val="00AA4AB9"/>
    <w:rsid w:val="00AB055B"/>
    <w:rsid w:val="00AB0DE4"/>
    <w:rsid w:val="00AB5810"/>
    <w:rsid w:val="00AC51CB"/>
    <w:rsid w:val="00AD32B9"/>
    <w:rsid w:val="00AD4C46"/>
    <w:rsid w:val="00AD4E59"/>
    <w:rsid w:val="00AD67D8"/>
    <w:rsid w:val="00AD76E5"/>
    <w:rsid w:val="00AF0D44"/>
    <w:rsid w:val="00AF4FE4"/>
    <w:rsid w:val="00B04A16"/>
    <w:rsid w:val="00B143E2"/>
    <w:rsid w:val="00B23397"/>
    <w:rsid w:val="00B273A3"/>
    <w:rsid w:val="00B3015F"/>
    <w:rsid w:val="00B328E1"/>
    <w:rsid w:val="00B332CE"/>
    <w:rsid w:val="00B361D6"/>
    <w:rsid w:val="00B40DE3"/>
    <w:rsid w:val="00B416E7"/>
    <w:rsid w:val="00B556D7"/>
    <w:rsid w:val="00B55AE2"/>
    <w:rsid w:val="00B56355"/>
    <w:rsid w:val="00B61FF8"/>
    <w:rsid w:val="00B63306"/>
    <w:rsid w:val="00B65D11"/>
    <w:rsid w:val="00B6799E"/>
    <w:rsid w:val="00B75BAA"/>
    <w:rsid w:val="00B75CD0"/>
    <w:rsid w:val="00B80313"/>
    <w:rsid w:val="00B81093"/>
    <w:rsid w:val="00B81DF4"/>
    <w:rsid w:val="00B833AF"/>
    <w:rsid w:val="00B86DA6"/>
    <w:rsid w:val="00B976E1"/>
    <w:rsid w:val="00BA2601"/>
    <w:rsid w:val="00BA3E57"/>
    <w:rsid w:val="00BB1DF0"/>
    <w:rsid w:val="00BB1EBB"/>
    <w:rsid w:val="00BB3FAB"/>
    <w:rsid w:val="00BB61FD"/>
    <w:rsid w:val="00BB6CC1"/>
    <w:rsid w:val="00BB791D"/>
    <w:rsid w:val="00BC31FF"/>
    <w:rsid w:val="00BC3B06"/>
    <w:rsid w:val="00BD21E3"/>
    <w:rsid w:val="00BE138D"/>
    <w:rsid w:val="00BE5EF0"/>
    <w:rsid w:val="00BE73F8"/>
    <w:rsid w:val="00BF2703"/>
    <w:rsid w:val="00BF2923"/>
    <w:rsid w:val="00BF579C"/>
    <w:rsid w:val="00BF6657"/>
    <w:rsid w:val="00BF7B03"/>
    <w:rsid w:val="00C00D0D"/>
    <w:rsid w:val="00C011CF"/>
    <w:rsid w:val="00C10B8A"/>
    <w:rsid w:val="00C10C7E"/>
    <w:rsid w:val="00C146D5"/>
    <w:rsid w:val="00C23369"/>
    <w:rsid w:val="00C23663"/>
    <w:rsid w:val="00C26151"/>
    <w:rsid w:val="00C27AD4"/>
    <w:rsid w:val="00C44CA6"/>
    <w:rsid w:val="00C46ACC"/>
    <w:rsid w:val="00C52457"/>
    <w:rsid w:val="00C534A8"/>
    <w:rsid w:val="00C5562B"/>
    <w:rsid w:val="00C565EE"/>
    <w:rsid w:val="00C6034F"/>
    <w:rsid w:val="00C619FF"/>
    <w:rsid w:val="00C61BFB"/>
    <w:rsid w:val="00C65157"/>
    <w:rsid w:val="00C6778B"/>
    <w:rsid w:val="00C732EA"/>
    <w:rsid w:val="00C73561"/>
    <w:rsid w:val="00C76532"/>
    <w:rsid w:val="00C805A3"/>
    <w:rsid w:val="00C81259"/>
    <w:rsid w:val="00C85A0E"/>
    <w:rsid w:val="00C91A83"/>
    <w:rsid w:val="00C94BD3"/>
    <w:rsid w:val="00C95A72"/>
    <w:rsid w:val="00CA08DA"/>
    <w:rsid w:val="00CA1714"/>
    <w:rsid w:val="00CA4DDC"/>
    <w:rsid w:val="00CA7595"/>
    <w:rsid w:val="00CB201C"/>
    <w:rsid w:val="00CB24CA"/>
    <w:rsid w:val="00CC11FC"/>
    <w:rsid w:val="00CC49F0"/>
    <w:rsid w:val="00CD0EC8"/>
    <w:rsid w:val="00CD5DBB"/>
    <w:rsid w:val="00CD663E"/>
    <w:rsid w:val="00CE0EFA"/>
    <w:rsid w:val="00CE208C"/>
    <w:rsid w:val="00CE3B96"/>
    <w:rsid w:val="00CE44C7"/>
    <w:rsid w:val="00CE5E48"/>
    <w:rsid w:val="00CF3D0D"/>
    <w:rsid w:val="00D01863"/>
    <w:rsid w:val="00D04427"/>
    <w:rsid w:val="00D07901"/>
    <w:rsid w:val="00D1149A"/>
    <w:rsid w:val="00D13AD5"/>
    <w:rsid w:val="00D1552A"/>
    <w:rsid w:val="00D16094"/>
    <w:rsid w:val="00D163F3"/>
    <w:rsid w:val="00D17A1B"/>
    <w:rsid w:val="00D200FF"/>
    <w:rsid w:val="00D2166F"/>
    <w:rsid w:val="00D22B81"/>
    <w:rsid w:val="00D25AD9"/>
    <w:rsid w:val="00D31B5B"/>
    <w:rsid w:val="00D33D61"/>
    <w:rsid w:val="00D42000"/>
    <w:rsid w:val="00D43081"/>
    <w:rsid w:val="00D45A80"/>
    <w:rsid w:val="00D51D6E"/>
    <w:rsid w:val="00D54729"/>
    <w:rsid w:val="00D5778E"/>
    <w:rsid w:val="00D60CA6"/>
    <w:rsid w:val="00D6238C"/>
    <w:rsid w:val="00D675BA"/>
    <w:rsid w:val="00D75CB1"/>
    <w:rsid w:val="00D7668C"/>
    <w:rsid w:val="00D81682"/>
    <w:rsid w:val="00D85F97"/>
    <w:rsid w:val="00D8604D"/>
    <w:rsid w:val="00D90EC9"/>
    <w:rsid w:val="00D92DEA"/>
    <w:rsid w:val="00D9387E"/>
    <w:rsid w:val="00D93B03"/>
    <w:rsid w:val="00D95E3C"/>
    <w:rsid w:val="00D97860"/>
    <w:rsid w:val="00DA4295"/>
    <w:rsid w:val="00DA4AD9"/>
    <w:rsid w:val="00DB367C"/>
    <w:rsid w:val="00DB5B9E"/>
    <w:rsid w:val="00DB661C"/>
    <w:rsid w:val="00DD45E4"/>
    <w:rsid w:val="00DD6F5B"/>
    <w:rsid w:val="00DE1ECC"/>
    <w:rsid w:val="00DE243E"/>
    <w:rsid w:val="00DE7054"/>
    <w:rsid w:val="00DF201F"/>
    <w:rsid w:val="00DF5636"/>
    <w:rsid w:val="00E00654"/>
    <w:rsid w:val="00E20A4F"/>
    <w:rsid w:val="00E2682B"/>
    <w:rsid w:val="00E330AD"/>
    <w:rsid w:val="00E33274"/>
    <w:rsid w:val="00E36602"/>
    <w:rsid w:val="00E40C70"/>
    <w:rsid w:val="00E4431A"/>
    <w:rsid w:val="00E44517"/>
    <w:rsid w:val="00E573BA"/>
    <w:rsid w:val="00E62F18"/>
    <w:rsid w:val="00E634E3"/>
    <w:rsid w:val="00E64271"/>
    <w:rsid w:val="00E653D4"/>
    <w:rsid w:val="00E66387"/>
    <w:rsid w:val="00E73702"/>
    <w:rsid w:val="00E7599F"/>
    <w:rsid w:val="00E75CBE"/>
    <w:rsid w:val="00E75EE6"/>
    <w:rsid w:val="00E801C4"/>
    <w:rsid w:val="00E8097B"/>
    <w:rsid w:val="00E83F23"/>
    <w:rsid w:val="00E921A7"/>
    <w:rsid w:val="00E95AEC"/>
    <w:rsid w:val="00E975D9"/>
    <w:rsid w:val="00EA0976"/>
    <w:rsid w:val="00EA5505"/>
    <w:rsid w:val="00EB50A5"/>
    <w:rsid w:val="00EC1208"/>
    <w:rsid w:val="00EC29A8"/>
    <w:rsid w:val="00EC40E9"/>
    <w:rsid w:val="00EC4688"/>
    <w:rsid w:val="00EC53D4"/>
    <w:rsid w:val="00ED45AE"/>
    <w:rsid w:val="00ED49BA"/>
    <w:rsid w:val="00ED6BCC"/>
    <w:rsid w:val="00EE25B0"/>
    <w:rsid w:val="00EE33A3"/>
    <w:rsid w:val="00EF032E"/>
    <w:rsid w:val="00EF25A7"/>
    <w:rsid w:val="00EF69EB"/>
    <w:rsid w:val="00EF77E8"/>
    <w:rsid w:val="00F044F5"/>
    <w:rsid w:val="00F079CA"/>
    <w:rsid w:val="00F11209"/>
    <w:rsid w:val="00F122C6"/>
    <w:rsid w:val="00F147ED"/>
    <w:rsid w:val="00F1511D"/>
    <w:rsid w:val="00F17A90"/>
    <w:rsid w:val="00F22F5F"/>
    <w:rsid w:val="00F25E86"/>
    <w:rsid w:val="00F30DDD"/>
    <w:rsid w:val="00F41B38"/>
    <w:rsid w:val="00F43052"/>
    <w:rsid w:val="00F4386C"/>
    <w:rsid w:val="00F5123C"/>
    <w:rsid w:val="00F51FEC"/>
    <w:rsid w:val="00F526E2"/>
    <w:rsid w:val="00F54500"/>
    <w:rsid w:val="00F572E8"/>
    <w:rsid w:val="00F62629"/>
    <w:rsid w:val="00F70FCE"/>
    <w:rsid w:val="00F71532"/>
    <w:rsid w:val="00F830B4"/>
    <w:rsid w:val="00F84784"/>
    <w:rsid w:val="00FA3A92"/>
    <w:rsid w:val="00FA3E01"/>
    <w:rsid w:val="00FA4705"/>
    <w:rsid w:val="00FA6BC6"/>
    <w:rsid w:val="00FB6438"/>
    <w:rsid w:val="00FC0E78"/>
    <w:rsid w:val="00FC2CEF"/>
    <w:rsid w:val="00FC436B"/>
    <w:rsid w:val="00FD2916"/>
    <w:rsid w:val="00FD5121"/>
    <w:rsid w:val="00FD7014"/>
    <w:rsid w:val="00FE36B6"/>
    <w:rsid w:val="00FE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EE08AB"/>
  <w15:docId w15:val="{19732ED9-C5C8-4F74-87CD-DB5E1C40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3D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D47C9"/>
    <w:rPr>
      <w:color w:val="0000FF"/>
      <w:u w:val="single"/>
    </w:rPr>
  </w:style>
  <w:style w:type="paragraph" w:styleId="BalloonText">
    <w:name w:val="Balloon Text"/>
    <w:basedOn w:val="Normal"/>
    <w:semiHidden/>
    <w:rsid w:val="002F3C4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nhideWhenUsed/>
    <w:rsid w:val="006A7073"/>
  </w:style>
  <w:style w:type="character" w:customStyle="1" w:styleId="FootnoteTextChar">
    <w:name w:val="Footnote Text Char"/>
    <w:basedOn w:val="DefaultParagraphFont"/>
    <w:link w:val="FootnoteText"/>
    <w:rsid w:val="006A7073"/>
    <w:rPr>
      <w:lang w:val="en-GB"/>
    </w:rPr>
  </w:style>
  <w:style w:type="character" w:styleId="FootnoteReference">
    <w:name w:val="footnote reference"/>
    <w:basedOn w:val="DefaultParagraphFont"/>
    <w:unhideWhenUsed/>
    <w:rsid w:val="006A7073"/>
    <w:rPr>
      <w:vertAlign w:val="superscript"/>
    </w:rPr>
  </w:style>
  <w:style w:type="paragraph" w:styleId="ListParagraph">
    <w:name w:val="List Paragraph"/>
    <w:basedOn w:val="Normal"/>
    <w:uiPriority w:val="34"/>
    <w:qFormat/>
    <w:rsid w:val="004024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5A80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Titulinis-ataskaitosnumeris">
    <w:name w:val="Titulinis-ataskaitos numeris"/>
    <w:qFormat/>
    <w:rsid w:val="005F3ADD"/>
    <w:rPr>
      <w:rFonts w:asciiTheme="majorHAnsi" w:eastAsia="Calibri" w:hAnsiTheme="majorHAnsi" w:cs="Calibri"/>
      <w:b/>
      <w:color w:val="4472C4" w:themeColor="accent1"/>
      <w:sz w:val="30"/>
      <w:szCs w:val="22"/>
      <w:lang w:eastAsia="en-US"/>
    </w:rPr>
  </w:style>
  <w:style w:type="paragraph" w:styleId="Revision">
    <w:name w:val="Revision"/>
    <w:hidden/>
    <w:uiPriority w:val="99"/>
    <w:semiHidden/>
    <w:rsid w:val="000D644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lgimantas\Desktop\Blankas%202017%20su%20logo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DF4D59-F4D2-4B46-BF16-4611527726DC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Blankas 2017 su logo 1.dot</Template>
  <TotalTime>2</TotalTime>
  <Pages>5</Pages>
  <Words>923</Words>
  <Characters>5265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KVAD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Artūras</dc:creator>
  <cp:lastModifiedBy>Vida Raubienė</cp:lastModifiedBy>
  <cp:revision>5</cp:revision>
  <cp:lastPrinted>2024-05-29T13:01:00Z</cp:lastPrinted>
  <dcterms:created xsi:type="dcterms:W3CDTF">2026-07-24T07:44:00Z</dcterms:created>
  <dcterms:modified xsi:type="dcterms:W3CDTF">2026-07-24T08:08:00Z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_AdditionalMakersMail">
    <vt:lpwstr>roberta.miliutiene@kulturosic.lt</vt:lpwstr>
  </property>
  <property fmtid="{D5CDD505-2E9C-101B-9397-08002B2CF9AE}" pid="3" name="DISC_Consignor">
    <vt:lpwstr> </vt:lpwstr>
  </property>
  <property fmtid="{D5CDD505-2E9C-101B-9397-08002B2CF9AE}" pid="4" name="DIScgiUrl">
    <vt:lpwstr>http://edvs.epaslaugos.lt/cs/idcplg</vt:lpwstr>
  </property>
  <property fmtid="{D5CDD505-2E9C-101B-9397-08002B2CF9AE}" pid="5" name="DISC_MainMakerMail">
    <vt:lpwstr>roberta.miliutiene@kulturosic.lt</vt:lpwstr>
  </property>
  <property fmtid="{D5CDD505-2E9C-101B-9397-08002B2CF9AE}" pid="6" name="DISC_DocRegNr">
    <vt:lpwstr>P-34</vt:lpwstr>
  </property>
  <property fmtid="{D5CDD505-2E9C-101B-9397-08002B2CF9AE}" pid="7" name="DISdDocName">
    <vt:lpwstr>1857203</vt:lpwstr>
  </property>
  <property fmtid="{D5CDD505-2E9C-101B-9397-08002B2CF9AE}" pid="8" name="DISTaskPaneUrl">
    <vt:lpwstr>http://edvs.epaslaugos.lt/cs/idcplg?ClientControlled=DocMan&amp;coreContentOnly=1&amp;WebdavRequest=1&amp;IdcService=DOC_INFO&amp;dID=960673</vt:lpwstr>
  </property>
  <property fmtid="{D5CDD505-2E9C-101B-9397-08002B2CF9AE}" pid="9" name="DISC_Title">
    <vt:lpwstr>DĖL PRIEMOKOS UŽ PAPILDOMĄ DARBO KRŪVĮ SKYRIMO 
LAIMUTEI RUZGUVIENEI</vt:lpwstr>
  </property>
  <property fmtid="{D5CDD505-2E9C-101B-9397-08002B2CF9AE}" pid="10" name="DISC_AdditionalMakers">
    <vt:lpwstr>Roberta Emilija Miliutienė</vt:lpwstr>
  </property>
  <property fmtid="{D5CDD505-2E9C-101B-9397-08002B2CF9AE}" pid="11" name="DISC_OrgAuthor">
    <vt:lpwstr>Kultūros infrastruktūros centras</vt:lpwstr>
  </property>
  <property fmtid="{D5CDD505-2E9C-101B-9397-08002B2CF9AE}" pid="12" name="DISC_AdditionalTutors">
    <vt:lpwstr> </vt:lpwstr>
  </property>
  <property fmtid="{D5CDD505-2E9C-101B-9397-08002B2CF9AE}" pid="13" name="DISC_OrgApprovers">
    <vt:lpwstr> </vt:lpwstr>
  </property>
  <property fmtid="{D5CDD505-2E9C-101B-9397-08002B2CF9AE}" pid="14" name="DISC_Signer">
    <vt:lpwstr> </vt:lpwstr>
  </property>
  <property fmtid="{D5CDD505-2E9C-101B-9397-08002B2CF9AE}" pid="15" name="DISC_AdditionalApproversMail">
    <vt:lpwstr>dalia.riaukiene@kulturosic.lt</vt:lpwstr>
  </property>
  <property fmtid="{D5CDD505-2E9C-101B-9397-08002B2CF9AE}" pid="16" name="DISidcName">
    <vt:lpwstr>edvsast1viisplocal16200</vt:lpwstr>
  </property>
  <property fmtid="{D5CDD505-2E9C-101B-9397-08002B2CF9AE}" pid="17" name="DISProperties">
    <vt:lpwstr>DISC_AdditionalMakersMail,DISC_Consignor,DIScgiUrl,DISC_MainMakerMail,DISC_DocRegNr,DISdDocName,DISTaskPaneUrl,DISC_Title,DISC_AdditionalMakers,DISC_OrgAuthor,DISC_AdditionalTutors,DISC_SignersGroup,DISC_OrgApprovers,DISC_Signer,DISC_AdditionalApproversMail,DISidcName,DISdUser,DISC_DocRegDate,DISC_AdditionalApprovers,DISdID,DISC_MainMaker,DISC_TutorPhone,DISC_AdditionalTutorsMail,DISC_AdditionalTutorsPhone,DISC_Tutor,DISC_TutorMail,DISC_Consignee</vt:lpwstr>
  </property>
  <property fmtid="{D5CDD505-2E9C-101B-9397-08002B2CF9AE}" pid="18" name="DISdUser">
    <vt:lpwstr>robertaemilija_kic</vt:lpwstr>
  </property>
  <property fmtid="{D5CDD505-2E9C-101B-9397-08002B2CF9AE}" pid="19" name="DISC_DocRegDate">
    <vt:lpwstr>2021-04-22 11:39</vt:lpwstr>
  </property>
  <property fmtid="{D5CDD505-2E9C-101B-9397-08002B2CF9AE}" pid="20" name="DISC_AdditionalApprovers">
    <vt:lpwstr>Dalia Riaukienė</vt:lpwstr>
  </property>
  <property fmtid="{D5CDD505-2E9C-101B-9397-08002B2CF9AE}" pid="21" name="DISdID">
    <vt:lpwstr>960673</vt:lpwstr>
  </property>
  <property fmtid="{D5CDD505-2E9C-101B-9397-08002B2CF9AE}" pid="22" name="DISC_MainMaker">
    <vt:lpwstr>Roberta Emilija Miliutienė</vt:lpwstr>
  </property>
  <property fmtid="{D5CDD505-2E9C-101B-9397-08002B2CF9AE}" pid="23" name="DISC_TutorPhone">
    <vt:lpwstr> </vt:lpwstr>
  </property>
  <property fmtid="{D5CDD505-2E9C-101B-9397-08002B2CF9AE}" pid="24" name="DISC_AdditionalTutorsMail">
    <vt:lpwstr> </vt:lpwstr>
  </property>
  <property fmtid="{D5CDD505-2E9C-101B-9397-08002B2CF9AE}" pid="25" name="DISC_AdditionalTutorsPhone">
    <vt:lpwstr> </vt:lpwstr>
  </property>
  <property fmtid="{D5CDD505-2E9C-101B-9397-08002B2CF9AE}" pid="26" name="DISC_Tutor">
    <vt:lpwstr> </vt:lpwstr>
  </property>
  <property fmtid="{D5CDD505-2E9C-101B-9397-08002B2CF9AE}" pid="27" name="DISC_TutorMail">
    <vt:lpwstr> </vt:lpwstr>
  </property>
  <property fmtid="{D5CDD505-2E9C-101B-9397-08002B2CF9AE}" pid="28" name="DISC_Consignee">
    <vt:lpwstr> </vt:lpwstr>
  </property>
  <property fmtid="{D5CDD505-2E9C-101B-9397-08002B2CF9AE}" pid="29" name="DISC_SignersGroup">
    <vt:lpwstr>Šarūnas Šoblinskas</vt:lpwstr>
  </property>
</Properties>
</file>